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2A18B6" w:rsidRDefault="002A18B6" w:rsidP="002A18B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TRANSPORTES SYMAMEGA, S.A. DE C.V.</w:t>
      </w:r>
    </w:p>
    <w:p w:rsidR="002A18B6" w:rsidRDefault="002A18B6" w:rsidP="002A18B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2A18B6" w:rsidRDefault="002A18B6" w:rsidP="002A18B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A18B6" w:rsidRDefault="002A18B6" w:rsidP="002A18B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A18B6" w:rsidP="002A18B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8163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 xml:space="preserve">Servicios de Transporte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A18B6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BC58CF">
        <w:rPr>
          <w:rFonts w:ascii="Times New Roman" w:hAnsi="Times New Roman"/>
          <w:sz w:val="24"/>
          <w:szCs w:val="24"/>
        </w:rPr>
        <w:t>03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54D" w:rsidRDefault="004F454D">
      <w:r>
        <w:separator/>
      </w:r>
    </w:p>
  </w:endnote>
  <w:endnote w:type="continuationSeparator" w:id="0">
    <w:p w:rsidR="004F454D" w:rsidRDefault="004F4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54D" w:rsidRDefault="004F454D">
      <w:r>
        <w:separator/>
      </w:r>
    </w:p>
  </w:footnote>
  <w:footnote w:type="continuationSeparator" w:id="0">
    <w:p w:rsidR="004F454D" w:rsidRDefault="004F4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BF8C95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2025-11-03T18:05:00Z</dcterms:created>
  <dcterms:modified xsi:type="dcterms:W3CDTF">2025-11-03T18:05:00Z</dcterms:modified>
</cp:coreProperties>
</file>