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F2190" w:rsidRDefault="006F2190" w:rsidP="006F219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FLORES GAUNA ALONSO</w:t>
      </w:r>
    </w:p>
    <w:p w:rsidR="006F2190" w:rsidRDefault="006F2190" w:rsidP="006F219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F2190" w:rsidRDefault="006F2190" w:rsidP="006F219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F2190" w:rsidRDefault="006F2190" w:rsidP="006F219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F2190" w:rsidP="006F219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8609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6F2190">
        <w:rPr>
          <w:rFonts w:ascii="Times New Roman" w:hAnsi="Times New Roman"/>
          <w:b/>
          <w:szCs w:val="24"/>
        </w:rPr>
        <w:t>física</w:t>
      </w:r>
      <w:r w:rsidR="006F219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BD353D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6F2190">
        <w:rPr>
          <w:rFonts w:ascii="Times New Roman" w:hAnsi="Times New Roman"/>
          <w:b/>
          <w:szCs w:val="24"/>
        </w:rPr>
        <w:t>física</w:t>
      </w:r>
      <w:r w:rsidR="006F219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F2190">
        <w:rPr>
          <w:rFonts w:ascii="Times New Roman" w:hAnsi="Times New Roman"/>
          <w:sz w:val="24"/>
          <w:szCs w:val="24"/>
        </w:rPr>
        <w:t>18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9C5" w:rsidRDefault="00D059C5">
      <w:r>
        <w:separator/>
      </w:r>
    </w:p>
  </w:endnote>
  <w:endnote w:type="continuationSeparator" w:id="0">
    <w:p w:rsidR="00D059C5" w:rsidRDefault="00D05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9C5" w:rsidRDefault="00D059C5">
      <w:r>
        <w:separator/>
      </w:r>
    </w:p>
  </w:footnote>
  <w:footnote w:type="continuationSeparator" w:id="0">
    <w:p w:rsidR="00D059C5" w:rsidRDefault="00D05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81720A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2025-11-19T18:02:00Z</cp:lastPrinted>
  <dcterms:created xsi:type="dcterms:W3CDTF">2025-11-18T22:45:00Z</dcterms:created>
  <dcterms:modified xsi:type="dcterms:W3CDTF">2025-11-19T18:02:00Z</dcterms:modified>
</cp:coreProperties>
</file>