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5E39C7" w:rsidRDefault="005E39C7" w:rsidP="005E39C7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SANCHEZ TORRES MIGUEL ANGEL</w:t>
      </w:r>
    </w:p>
    <w:p w:rsidR="005E39C7" w:rsidRDefault="005E39C7" w:rsidP="005E39C7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5E39C7" w:rsidRDefault="005E39C7" w:rsidP="005E39C7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5E39C7" w:rsidRDefault="005E39C7" w:rsidP="005E39C7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5E39C7" w:rsidP="005E39C7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física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8700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>Productos para Relojería, Joyería y Piedras Preciosas</w:t>
      </w:r>
      <w:r w:rsidR="00585C0C">
        <w:rPr>
          <w:rFonts w:ascii="Times New Roman" w:hAnsi="Times New Roman"/>
          <w:b/>
          <w:sz w:val="28"/>
          <w:szCs w:val="24"/>
        </w:rPr>
        <w:t xml:space="preserve">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5E39C7">
        <w:rPr>
          <w:rFonts w:ascii="Times New Roman" w:hAnsi="Times New Roman"/>
          <w:b/>
          <w:szCs w:val="24"/>
        </w:rPr>
        <w:t>física</w:t>
      </w:r>
      <w:r w:rsidR="005E39C7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CD754C">
        <w:rPr>
          <w:rFonts w:ascii="Times New Roman" w:hAnsi="Times New Roman"/>
          <w:b/>
          <w:bCs/>
          <w:sz w:val="28"/>
          <w:szCs w:val="28"/>
        </w:rPr>
        <w:t>Septiembre</w:t>
      </w:r>
      <w:proofErr w:type="gramEnd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5E39C7">
        <w:rPr>
          <w:rFonts w:ascii="Times New Roman" w:hAnsi="Times New Roman"/>
          <w:b/>
          <w:szCs w:val="24"/>
        </w:rPr>
        <w:t>física</w:t>
      </w:r>
      <w:r w:rsidR="005E39C7">
        <w:rPr>
          <w:rFonts w:ascii="Times New Roman" w:hAnsi="Times New Roman"/>
          <w:szCs w:val="24"/>
        </w:rPr>
        <w:t xml:space="preserve"> </w:t>
      </w:r>
      <w:bookmarkStart w:id="0" w:name="_GoBack"/>
      <w:bookmarkEnd w:id="0"/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030FF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CB5E6D" w:rsidRPr="003C67B3" w:rsidRDefault="00CB5E6D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A26E6E">
        <w:rPr>
          <w:rFonts w:ascii="Times New Roman" w:hAnsi="Times New Roman"/>
          <w:sz w:val="24"/>
          <w:szCs w:val="24"/>
        </w:rPr>
        <w:t>07</w:t>
      </w:r>
      <w:r w:rsidR="000616C5">
        <w:rPr>
          <w:rFonts w:ascii="Times New Roman" w:hAnsi="Times New Roman"/>
          <w:sz w:val="24"/>
          <w:szCs w:val="24"/>
        </w:rPr>
        <w:t xml:space="preserve">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5DBF" w:rsidRDefault="00605DBF">
      <w:r>
        <w:separator/>
      </w:r>
    </w:p>
  </w:endnote>
  <w:endnote w:type="continuationSeparator" w:id="0">
    <w:p w:rsidR="00605DBF" w:rsidRDefault="00605D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5DBF" w:rsidRDefault="00605DBF">
      <w:r>
        <w:separator/>
      </w:r>
    </w:p>
  </w:footnote>
  <w:footnote w:type="continuationSeparator" w:id="0">
    <w:p w:rsidR="00605DBF" w:rsidRDefault="00605D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78BE"/>
    <w:rsid w:val="00067DE9"/>
    <w:rsid w:val="00070D68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E09"/>
    <w:rsid w:val="00085767"/>
    <w:rsid w:val="00085C5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275"/>
    <w:rsid w:val="001606C9"/>
    <w:rsid w:val="00160712"/>
    <w:rsid w:val="00160A46"/>
    <w:rsid w:val="00160EF3"/>
    <w:rsid w:val="00160FB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1A6F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A26"/>
    <w:rsid w:val="001F2C36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310B"/>
    <w:rsid w:val="00533457"/>
    <w:rsid w:val="00533A2B"/>
    <w:rsid w:val="00533DC5"/>
    <w:rsid w:val="0053411F"/>
    <w:rsid w:val="00534554"/>
    <w:rsid w:val="005346EC"/>
    <w:rsid w:val="00534FBF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A6"/>
    <w:rsid w:val="009F3A30"/>
    <w:rsid w:val="009F3FB9"/>
    <w:rsid w:val="009F4581"/>
    <w:rsid w:val="009F4659"/>
    <w:rsid w:val="009F4F2B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848"/>
    <w:rsid w:val="00A148E4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F22"/>
    <w:rsid w:val="00CA3043"/>
    <w:rsid w:val="00CA30B1"/>
    <w:rsid w:val="00CA3666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DCC"/>
    <w:rsid w:val="00E20F98"/>
    <w:rsid w:val="00E210E8"/>
    <w:rsid w:val="00E21541"/>
    <w:rsid w:val="00E21E4F"/>
    <w:rsid w:val="00E21F75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91676"/>
    <w:rsid w:val="00E9187E"/>
    <w:rsid w:val="00E91A40"/>
    <w:rsid w:val="00E91B08"/>
    <w:rsid w:val="00E92520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2025-09-29T22:26:00Z</cp:lastPrinted>
  <dcterms:created xsi:type="dcterms:W3CDTF">2025-10-08T16:57:00Z</dcterms:created>
  <dcterms:modified xsi:type="dcterms:W3CDTF">2025-10-08T16:57:00Z</dcterms:modified>
</cp:coreProperties>
</file>