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A03FC" w:rsidRDefault="008A03FC" w:rsidP="008A03F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INTEGRADORA DE PRODUCTOS VETERINARIOS, S.A. DE C.V.</w:t>
      </w:r>
    </w:p>
    <w:p w:rsidR="008A03FC" w:rsidRDefault="008A03FC" w:rsidP="008A03F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A03FC" w:rsidRDefault="008A03FC" w:rsidP="008A03F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A03FC" w:rsidRDefault="008A03FC" w:rsidP="008A03F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A03FC" w:rsidP="008A03F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8750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 Médico, Accesorios y Suministros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036D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6300C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740" w:rsidRDefault="00116740">
      <w:r>
        <w:separator/>
      </w:r>
    </w:p>
  </w:endnote>
  <w:endnote w:type="continuationSeparator" w:id="0">
    <w:p w:rsidR="00116740" w:rsidRDefault="0011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740" w:rsidRDefault="00116740">
      <w:r>
        <w:separator/>
      </w:r>
    </w:p>
  </w:footnote>
  <w:footnote w:type="continuationSeparator" w:id="0">
    <w:p w:rsidR="00116740" w:rsidRDefault="00116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2025-11-18T19:11:00Z</cp:lastPrinted>
  <dcterms:created xsi:type="dcterms:W3CDTF">2025-11-18T21:26:00Z</dcterms:created>
  <dcterms:modified xsi:type="dcterms:W3CDTF">2025-11-18T21:26:00Z</dcterms:modified>
</cp:coreProperties>
</file>