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E56FB" w:rsidRDefault="004E56FB" w:rsidP="004E56F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AVATTAR CONSULTING, S.A. DE C.V.</w:t>
      </w:r>
    </w:p>
    <w:p w:rsidR="004E56FB" w:rsidRDefault="004E56FB" w:rsidP="004E56F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E56FB" w:rsidRDefault="004E56FB" w:rsidP="004E56F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E56FB" w:rsidRDefault="004E56FB" w:rsidP="004E56F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E56FB" w:rsidP="004E56F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8786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Servicios de Consultoría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E56FB">
        <w:rPr>
          <w:rFonts w:ascii="Times New Roman" w:hAnsi="Times New Roman"/>
          <w:b/>
          <w:szCs w:val="24"/>
        </w:rPr>
        <w:t>moral</w:t>
      </w:r>
      <w:r w:rsidR="004E56F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A0AD0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E56FB">
        <w:rPr>
          <w:rFonts w:ascii="Times New Roman" w:hAnsi="Times New Roman"/>
          <w:b/>
          <w:szCs w:val="24"/>
        </w:rPr>
        <w:t>moral</w:t>
      </w:r>
      <w:r w:rsidR="004E56FB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02D" w:rsidRDefault="0050002D">
      <w:r>
        <w:separator/>
      </w:r>
    </w:p>
  </w:endnote>
  <w:endnote w:type="continuationSeparator" w:id="0">
    <w:p w:rsidR="0050002D" w:rsidRDefault="00500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02D" w:rsidRDefault="0050002D">
      <w:r>
        <w:separator/>
      </w:r>
    </w:p>
  </w:footnote>
  <w:footnote w:type="continuationSeparator" w:id="0">
    <w:p w:rsidR="0050002D" w:rsidRDefault="00500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59D4732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2025-10-17T21:13:00Z</dcterms:created>
  <dcterms:modified xsi:type="dcterms:W3CDTF">2025-10-17T21:13:00Z</dcterms:modified>
</cp:coreProperties>
</file>