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34377" w:rsidRDefault="00A34377" w:rsidP="00A3437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EXPOPRINT, S.A. DE C.V.</w:t>
      </w:r>
    </w:p>
    <w:p w:rsidR="00A34377" w:rsidRDefault="00A34377" w:rsidP="00A3437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A34377" w:rsidRDefault="00A34377" w:rsidP="00A3437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34377" w:rsidRDefault="00A34377" w:rsidP="00A3437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34377" w:rsidP="00A3437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9058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Publ</w:t>
      </w:r>
      <w:r>
        <w:rPr>
          <w:rFonts w:ascii="Times New Roman" w:hAnsi="Times New Roman"/>
          <w:b/>
          <w:sz w:val="28"/>
          <w:szCs w:val="28"/>
        </w:rPr>
        <w:t xml:space="preserve">icaciones Impresas y Accesorios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C07F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469" w:rsidRDefault="00CD7469">
      <w:r>
        <w:separator/>
      </w:r>
    </w:p>
  </w:endnote>
  <w:endnote w:type="continuationSeparator" w:id="0">
    <w:p w:rsidR="00CD7469" w:rsidRDefault="00CD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469" w:rsidRDefault="00CD7469">
      <w:r>
        <w:separator/>
      </w:r>
    </w:p>
  </w:footnote>
  <w:footnote w:type="continuationSeparator" w:id="0">
    <w:p w:rsidR="00CD7469" w:rsidRDefault="00CD7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D9FBE0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2025-10-23T22:41:00Z</dcterms:created>
  <dcterms:modified xsi:type="dcterms:W3CDTF">2025-10-23T22:41:00Z</dcterms:modified>
</cp:coreProperties>
</file>