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75F2F" w:rsidRDefault="00475F2F" w:rsidP="00475F2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FARMACEUTICOS MAYPO, S.A. DE C.V.</w:t>
      </w:r>
    </w:p>
    <w:p w:rsidR="00475F2F" w:rsidRDefault="00475F2F" w:rsidP="00475F2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75F2F" w:rsidRDefault="00475F2F" w:rsidP="00475F2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75F2F" w:rsidRDefault="00475F2F" w:rsidP="00475F2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75F2F" w:rsidP="00475F2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9082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b/>
          <w:sz w:val="28"/>
          <w:szCs w:val="28"/>
        </w:rPr>
        <w:t xml:space="preserve"> Medicamentos y Productos Farmacéuticos</w:t>
      </w:r>
      <w:bookmarkStart w:id="0" w:name="_GoBack"/>
      <w:bookmarkEnd w:id="0"/>
      <w:r w:rsidR="00B504A6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504A6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DDE" w:rsidRDefault="00667DDE">
      <w:r>
        <w:separator/>
      </w:r>
    </w:p>
  </w:endnote>
  <w:endnote w:type="continuationSeparator" w:id="0">
    <w:p w:rsidR="00667DDE" w:rsidRDefault="0066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DDE" w:rsidRDefault="00667DDE">
      <w:r>
        <w:separator/>
      </w:r>
    </w:p>
  </w:footnote>
  <w:footnote w:type="continuationSeparator" w:id="0">
    <w:p w:rsidR="00667DDE" w:rsidRDefault="00667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2025-11-21T17:20:00Z</dcterms:created>
  <dcterms:modified xsi:type="dcterms:W3CDTF">2025-11-21T17:20:00Z</dcterms:modified>
</cp:coreProperties>
</file>