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64FFF" w:rsidRDefault="00B64FFF" w:rsidP="00B64FF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ALIMENTOS, EQUIPO Y TODO PARA EVENTOS, S.A. DE C.V.</w:t>
      </w:r>
    </w:p>
    <w:p w:rsidR="00B64FFF" w:rsidRDefault="00B64FFF" w:rsidP="00B64FF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64FFF" w:rsidRDefault="00B64FFF" w:rsidP="00B64FF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64FFF" w:rsidRDefault="00B64FFF" w:rsidP="00B64FF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64FFF" w:rsidP="00B64FF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9250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Alimentación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C7A7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9E3" w:rsidRDefault="001829E3">
      <w:r>
        <w:separator/>
      </w:r>
    </w:p>
  </w:endnote>
  <w:endnote w:type="continuationSeparator" w:id="0">
    <w:p w:rsidR="001829E3" w:rsidRDefault="00182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9E3" w:rsidRDefault="001829E3">
      <w:r>
        <w:separator/>
      </w:r>
    </w:p>
  </w:footnote>
  <w:footnote w:type="continuationSeparator" w:id="0">
    <w:p w:rsidR="001829E3" w:rsidRDefault="00182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599748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2025-10-14T21:19:00Z</dcterms:created>
  <dcterms:modified xsi:type="dcterms:W3CDTF">2025-10-14T21:19:00Z</dcterms:modified>
</cp:coreProperties>
</file>