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AC5F84" w:rsidRDefault="00AC5F84" w:rsidP="00AC5F8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MERCADO RODRIGUEZ ILEANA LIZETH</w:t>
      </w:r>
    </w:p>
    <w:p w:rsidR="00AC5F84" w:rsidRDefault="00AC5F84" w:rsidP="00AC5F84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AC5F84" w:rsidRDefault="00AC5F84" w:rsidP="00AC5F8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AC5F84" w:rsidRDefault="00AC5F84" w:rsidP="00AC5F8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C5F84" w:rsidP="00AC5F8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9320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Componentes y Equipos para Distribución y Sistemas de Acondicionamiento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C5F84">
        <w:rPr>
          <w:rFonts w:ascii="Times New Roman" w:hAnsi="Times New Roman"/>
          <w:b/>
          <w:szCs w:val="24"/>
        </w:rPr>
        <w:t>física</w:t>
      </w:r>
      <w:r w:rsidR="00AC5F8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AC5F84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C5F84">
        <w:rPr>
          <w:rFonts w:ascii="Times New Roman" w:hAnsi="Times New Roman"/>
          <w:b/>
          <w:szCs w:val="24"/>
        </w:rPr>
        <w:t>física</w:t>
      </w:r>
      <w:r w:rsidR="00AC5F84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BC58CF">
        <w:rPr>
          <w:rFonts w:ascii="Times New Roman" w:hAnsi="Times New Roman"/>
          <w:sz w:val="24"/>
          <w:szCs w:val="24"/>
        </w:rPr>
        <w:t>03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CBC" w:rsidRDefault="00880CBC">
      <w:r>
        <w:separator/>
      </w:r>
    </w:p>
  </w:endnote>
  <w:endnote w:type="continuationSeparator" w:id="0">
    <w:p w:rsidR="00880CBC" w:rsidRDefault="0088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CBC" w:rsidRDefault="00880CBC">
      <w:r>
        <w:separator/>
      </w:r>
    </w:p>
  </w:footnote>
  <w:footnote w:type="continuationSeparator" w:id="0">
    <w:p w:rsidR="00880CBC" w:rsidRDefault="00880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A005B8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2025-11-03T16:30:00Z</dcterms:created>
  <dcterms:modified xsi:type="dcterms:W3CDTF">2025-11-03T16:30:00Z</dcterms:modified>
</cp:coreProperties>
</file>