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B45870" w:rsidRDefault="00B45870" w:rsidP="00B4587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TURNITIN MEXICO, S. DE R.L. DE C.V.    </w:t>
      </w:r>
    </w:p>
    <w:p w:rsidR="00B45870" w:rsidRDefault="00B45870" w:rsidP="00B45870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B45870" w:rsidRDefault="00B45870" w:rsidP="00B4587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B45870" w:rsidRDefault="00B45870" w:rsidP="00B4587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B45870" w:rsidP="00B4587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9556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Servicios Basados en Tecnología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6236B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31147">
        <w:rPr>
          <w:rFonts w:ascii="Times New Roman" w:hAnsi="Times New Roman"/>
          <w:sz w:val="24"/>
          <w:szCs w:val="24"/>
        </w:rPr>
        <w:t>25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50E" w:rsidRDefault="0071050E">
      <w:r>
        <w:separator/>
      </w:r>
    </w:p>
  </w:endnote>
  <w:endnote w:type="continuationSeparator" w:id="0">
    <w:p w:rsidR="0071050E" w:rsidRDefault="0071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50E" w:rsidRDefault="0071050E">
      <w:r>
        <w:separator/>
      </w:r>
    </w:p>
  </w:footnote>
  <w:footnote w:type="continuationSeparator" w:id="0">
    <w:p w:rsidR="0071050E" w:rsidRDefault="0071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50E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870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D38C88E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2025-11-21T22:48:00Z</cp:lastPrinted>
  <dcterms:created xsi:type="dcterms:W3CDTF">2025-11-25T18:19:00Z</dcterms:created>
  <dcterms:modified xsi:type="dcterms:W3CDTF">2025-11-25T18:19:00Z</dcterms:modified>
</cp:coreProperties>
</file>