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6C4937" w:rsidRDefault="006C4937" w:rsidP="006C4937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MANTENIMIENTOS GERENCIALES, S.A. DE C.V.    </w:t>
      </w:r>
    </w:p>
    <w:p w:rsidR="006C4937" w:rsidRDefault="006C4937" w:rsidP="006C4937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6C4937" w:rsidRDefault="006C4937" w:rsidP="006C4937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6C4937" w:rsidRDefault="006C4937" w:rsidP="006C4937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6C4937" w:rsidP="006C4937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9629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>Servicios de Edificación Construcción de Instalaciones y Mantenimiento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bookmarkStart w:id="0" w:name="_GoBack"/>
      <w:bookmarkEnd w:id="0"/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E67A8C">
        <w:rPr>
          <w:rFonts w:ascii="Times New Roman" w:hAnsi="Times New Roman"/>
          <w:b/>
          <w:szCs w:val="24"/>
        </w:rPr>
        <w:t>moral</w:t>
      </w:r>
      <w:r w:rsidR="00E67A8C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E67A8C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E67A8C">
        <w:rPr>
          <w:rFonts w:ascii="Times New Roman" w:hAnsi="Times New Roman"/>
          <w:b/>
          <w:szCs w:val="24"/>
        </w:rPr>
        <w:t>moral</w:t>
      </w:r>
      <w:r w:rsidR="00E67A8C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022463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022463" w:rsidRDefault="00022463" w:rsidP="00303058">
      <w:pPr>
        <w:rPr>
          <w:rFonts w:ascii="Times New Roman" w:hAnsi="Times New Roman"/>
          <w:szCs w:val="24"/>
        </w:rPr>
      </w:pPr>
    </w:p>
    <w:p w:rsidR="00022463" w:rsidRDefault="0002246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641C11">
        <w:rPr>
          <w:rFonts w:ascii="Times New Roman" w:hAnsi="Times New Roman"/>
          <w:sz w:val="24"/>
          <w:szCs w:val="24"/>
        </w:rPr>
        <w:t>07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A84" w:rsidRDefault="00281A84">
      <w:r>
        <w:separator/>
      </w:r>
    </w:p>
  </w:endnote>
  <w:endnote w:type="continuationSeparator" w:id="0">
    <w:p w:rsidR="00281A84" w:rsidRDefault="00281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A84" w:rsidRDefault="00281A84">
      <w:r>
        <w:separator/>
      </w:r>
    </w:p>
  </w:footnote>
  <w:footnote w:type="continuationSeparator" w:id="0">
    <w:p w:rsidR="00281A84" w:rsidRDefault="00281A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3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A84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549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937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1A6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A8C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77BC557C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2025-11-06T17:15:00Z</cp:lastPrinted>
  <dcterms:created xsi:type="dcterms:W3CDTF">2025-11-10T16:34:00Z</dcterms:created>
  <dcterms:modified xsi:type="dcterms:W3CDTF">2025-11-10T16:34:00Z</dcterms:modified>
</cp:coreProperties>
</file>