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D5A0E" w:rsidRDefault="004D5A0E" w:rsidP="004D5A0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PRUEBAS RAPIDAS MATERIAL DE CURACION Y REACTIVOS, S.A. DE C.V.</w:t>
      </w:r>
    </w:p>
    <w:p w:rsidR="004D5A0E" w:rsidRDefault="004D5A0E" w:rsidP="004D5A0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4D5A0E" w:rsidRDefault="004D5A0E" w:rsidP="004D5A0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D5A0E" w:rsidRDefault="004D5A0E" w:rsidP="004D5A0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D5A0E" w:rsidP="004D5A0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9672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Equipos y Suministros de Laboratorio, de Medición, de Observación y de Pruebas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  <w:bookmarkStart w:id="0" w:name="_GoBack"/>
      <w:bookmarkEnd w:id="0"/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B86" w:rsidRDefault="000C0B86">
      <w:r>
        <w:separator/>
      </w:r>
    </w:p>
  </w:endnote>
  <w:endnote w:type="continuationSeparator" w:id="0">
    <w:p w:rsidR="000C0B86" w:rsidRDefault="000C0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B86" w:rsidRDefault="000C0B86">
      <w:r>
        <w:separator/>
      </w:r>
    </w:p>
  </w:footnote>
  <w:footnote w:type="continuationSeparator" w:id="0">
    <w:p w:rsidR="000C0B86" w:rsidRDefault="000C0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244A22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2025-10-07T21:06:00Z</dcterms:created>
  <dcterms:modified xsi:type="dcterms:W3CDTF">2025-10-07T21:06:00Z</dcterms:modified>
</cp:coreProperties>
</file>