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930CE2" w:rsidRDefault="00621200" w:rsidP="00930CE2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DIREXION, S. DE R.L.</w:t>
      </w:r>
      <w:r w:rsidR="00930CE2">
        <w:rPr>
          <w:rFonts w:ascii="Times New Roman" w:hAnsi="Times New Roman"/>
          <w:b/>
          <w:sz w:val="28"/>
          <w:szCs w:val="28"/>
          <w:lang w:val="es-MX"/>
        </w:rPr>
        <w:t xml:space="preserve"> DE C.V.</w:t>
      </w:r>
    </w:p>
    <w:p w:rsidR="00930CE2" w:rsidRDefault="00930CE2" w:rsidP="00930CE2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930CE2" w:rsidRDefault="00930CE2" w:rsidP="00930CE2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930CE2" w:rsidRDefault="00930CE2" w:rsidP="00930CE2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930CE2" w:rsidP="00930CE2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621200">
        <w:rPr>
          <w:rFonts w:ascii="Times New Roman" w:hAnsi="Times New Roman"/>
          <w:b/>
          <w:sz w:val="32"/>
          <w:szCs w:val="32"/>
        </w:rPr>
        <w:t>9694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 xml:space="preserve">con el giro: </w:t>
      </w:r>
      <w:r w:rsidR="00487B5D">
        <w:rPr>
          <w:rFonts w:ascii="Times New Roman" w:hAnsi="Times New Roman"/>
          <w:b/>
          <w:sz w:val="28"/>
          <w:szCs w:val="28"/>
        </w:rPr>
        <w:t>Fabricación de Piezas Metálicas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3159C0">
        <w:rPr>
          <w:rFonts w:ascii="Times New Roman" w:hAnsi="Times New Roman"/>
          <w:b/>
          <w:szCs w:val="24"/>
        </w:rPr>
        <w:t>moral</w:t>
      </w:r>
      <w:r w:rsidR="003159C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930CE2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3159C0">
        <w:rPr>
          <w:rFonts w:ascii="Times New Roman" w:hAnsi="Times New Roman"/>
          <w:b/>
          <w:szCs w:val="24"/>
        </w:rPr>
        <w:t>moral</w:t>
      </w:r>
      <w:r w:rsidR="003159C0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B073C7" w:rsidRDefault="00B073C7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F862DB">
        <w:rPr>
          <w:rFonts w:ascii="Times New Roman" w:hAnsi="Times New Roman"/>
          <w:sz w:val="24"/>
          <w:szCs w:val="24"/>
        </w:rPr>
        <w:t>03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6F54" w:rsidRDefault="00DA6F54">
      <w:r>
        <w:separator/>
      </w:r>
    </w:p>
  </w:endnote>
  <w:endnote w:type="continuationSeparator" w:id="0">
    <w:p w:rsidR="00DA6F54" w:rsidRDefault="00DA6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6F54" w:rsidRDefault="00DA6F54">
      <w:r>
        <w:separator/>
      </w:r>
    </w:p>
  </w:footnote>
  <w:footnote w:type="continuationSeparator" w:id="0">
    <w:p w:rsidR="00DA6F54" w:rsidRDefault="00DA6F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45BE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482B9022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2025-12-04T17:36:00Z</dcterms:created>
  <dcterms:modified xsi:type="dcterms:W3CDTF">2025-12-04T17:36:00Z</dcterms:modified>
</cp:coreProperties>
</file>