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93AEE" w:rsidRDefault="00993AEE" w:rsidP="00993AE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EDITORA EL SOL, S.A. DE C.V. </w:t>
      </w:r>
    </w:p>
    <w:p w:rsidR="00993AEE" w:rsidRDefault="00993AEE" w:rsidP="00993AE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993AEE" w:rsidRDefault="00993AEE" w:rsidP="00993AE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93AEE" w:rsidRDefault="00993AEE" w:rsidP="00993AE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93AEE" w:rsidP="00993AE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9732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Servicios de Comunicación Social y Publicidad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93AEE">
        <w:rPr>
          <w:rFonts w:ascii="Times New Roman" w:hAnsi="Times New Roman"/>
          <w:b/>
          <w:szCs w:val="24"/>
        </w:rPr>
        <w:t>moral</w:t>
      </w:r>
      <w:r w:rsidR="00993AE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26A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93AEE">
        <w:rPr>
          <w:rFonts w:ascii="Times New Roman" w:hAnsi="Times New Roman"/>
          <w:b/>
          <w:szCs w:val="24"/>
        </w:rPr>
        <w:t>moral</w:t>
      </w:r>
      <w:r w:rsidR="00993AE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93AEE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BB1" w:rsidRDefault="00536BB1">
      <w:r>
        <w:separator/>
      </w:r>
    </w:p>
  </w:endnote>
  <w:endnote w:type="continuationSeparator" w:id="0">
    <w:p w:rsidR="00536BB1" w:rsidRDefault="00536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BB1" w:rsidRDefault="00536BB1">
      <w:r>
        <w:separator/>
      </w:r>
    </w:p>
  </w:footnote>
  <w:footnote w:type="continuationSeparator" w:id="0">
    <w:p w:rsidR="00536BB1" w:rsidRDefault="00536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A3BD86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2025-12-10T21:35:00Z</dcterms:created>
  <dcterms:modified xsi:type="dcterms:W3CDTF">2025-12-10T21:35:00Z</dcterms:modified>
</cp:coreProperties>
</file>