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B71544" w:rsidRDefault="00B71544" w:rsidP="00B71544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TIRANT LO BLANCH MEXICO, S. DE R.L. DE C.V.  </w:t>
      </w:r>
    </w:p>
    <w:p w:rsidR="00B71544" w:rsidRDefault="00B71544" w:rsidP="00B71544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B71544" w:rsidRDefault="00B71544" w:rsidP="00B71544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B71544" w:rsidRDefault="00B71544" w:rsidP="00B71544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B71544" w:rsidP="00B71544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9744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>Publicaciones Impresas, Publicaciones Electrónicas y Accesorios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B03D7">
        <w:rPr>
          <w:rFonts w:ascii="Times New Roman" w:hAnsi="Times New Roman"/>
          <w:b/>
          <w:szCs w:val="24"/>
        </w:rPr>
        <w:t>moral</w:t>
      </w:r>
      <w:r w:rsidR="002B03D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B71544">
        <w:rPr>
          <w:rFonts w:ascii="Times New Roman" w:hAnsi="Times New Roman"/>
          <w:b/>
          <w:bCs/>
          <w:sz w:val="28"/>
          <w:szCs w:val="28"/>
        </w:rPr>
        <w:t>Diciembre</w:t>
      </w:r>
      <w:bookmarkStart w:id="0" w:name="_GoBack"/>
      <w:bookmarkEnd w:id="0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B03D7">
        <w:rPr>
          <w:rFonts w:ascii="Times New Roman" w:hAnsi="Times New Roman"/>
          <w:b/>
          <w:szCs w:val="24"/>
        </w:rPr>
        <w:t>moral</w:t>
      </w:r>
      <w:r w:rsidR="002B03D7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Default="00E221B2" w:rsidP="00303058">
      <w:pPr>
        <w:rPr>
          <w:rFonts w:ascii="Times New Roman" w:hAnsi="Times New Roman"/>
          <w:szCs w:val="24"/>
        </w:rPr>
      </w:pPr>
    </w:p>
    <w:p w:rsidR="00591415" w:rsidRPr="003C67B3" w:rsidRDefault="00591415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B03D7">
        <w:rPr>
          <w:rFonts w:ascii="Times New Roman" w:hAnsi="Times New Roman"/>
          <w:sz w:val="24"/>
          <w:szCs w:val="24"/>
        </w:rPr>
        <w:t>15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3301" w:rsidRDefault="008D3301">
      <w:r>
        <w:separator/>
      </w:r>
    </w:p>
  </w:endnote>
  <w:endnote w:type="continuationSeparator" w:id="0">
    <w:p w:rsidR="008D3301" w:rsidRDefault="008D3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3301" w:rsidRDefault="008D3301">
      <w:r>
        <w:separator/>
      </w:r>
    </w:p>
  </w:footnote>
  <w:footnote w:type="continuationSeparator" w:id="0">
    <w:p w:rsidR="008D3301" w:rsidRDefault="008D33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77E"/>
    <w:rsid w:val="000557D6"/>
    <w:rsid w:val="00055B2A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A3B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E06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39E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6AE0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9E6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1DBD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2B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B6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1290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A8A"/>
    <w:rsid w:val="008D2B71"/>
    <w:rsid w:val="008D2C58"/>
    <w:rsid w:val="008D2D5D"/>
    <w:rsid w:val="008D3301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4EA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3AEE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544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1E1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C1F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5CA5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1C5C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15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267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08F0021E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2025-12-16T15:46:00Z</dcterms:created>
  <dcterms:modified xsi:type="dcterms:W3CDTF">2025-12-16T15:46:00Z</dcterms:modified>
</cp:coreProperties>
</file>