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616C5" w:rsidRDefault="000616C5" w:rsidP="000616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MELENDEZ RUIZ CARLOS GUADALUPE   </w:t>
      </w:r>
    </w:p>
    <w:p w:rsidR="000616C5" w:rsidRDefault="000616C5" w:rsidP="000616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0616C5" w:rsidRDefault="000616C5" w:rsidP="000616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616C5" w:rsidRDefault="000616C5" w:rsidP="000616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616C5" w:rsidP="000616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9822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Difusión de Tecnologías de Información y Telecomunicaciones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0616C5">
        <w:rPr>
          <w:rFonts w:ascii="Times New Roman" w:hAnsi="Times New Roman"/>
          <w:b/>
          <w:szCs w:val="24"/>
        </w:rPr>
        <w:t>física</w:t>
      </w:r>
      <w:r w:rsidR="000616C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5F72F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0616C5">
        <w:rPr>
          <w:rFonts w:ascii="Times New Roman" w:hAnsi="Times New Roman"/>
          <w:b/>
          <w:szCs w:val="24"/>
        </w:rPr>
        <w:t>física</w:t>
      </w:r>
      <w:r w:rsidR="000616C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616C5">
        <w:rPr>
          <w:rFonts w:ascii="Times New Roman" w:hAnsi="Times New Roman"/>
          <w:sz w:val="24"/>
          <w:szCs w:val="24"/>
        </w:rPr>
        <w:t>01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  <w:bookmarkStart w:id="0" w:name="_GoBack"/>
      <w:bookmarkEnd w:id="0"/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D19" w:rsidRDefault="00573D19">
      <w:r>
        <w:separator/>
      </w:r>
    </w:p>
  </w:endnote>
  <w:endnote w:type="continuationSeparator" w:id="0">
    <w:p w:rsidR="00573D19" w:rsidRDefault="00573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D19" w:rsidRDefault="00573D19">
      <w:r>
        <w:separator/>
      </w:r>
    </w:p>
  </w:footnote>
  <w:footnote w:type="continuationSeparator" w:id="0">
    <w:p w:rsidR="00573D19" w:rsidRDefault="00573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43F3CB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2025-10-01T19:06:00Z</dcterms:created>
  <dcterms:modified xsi:type="dcterms:W3CDTF">2025-10-01T19:06:00Z</dcterms:modified>
</cp:coreProperties>
</file>