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15912" w:rsidRDefault="00A15912" w:rsidP="00A1591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PLAYMAKERS NETWORKS, S. DE R.L. DE C.V.    </w:t>
      </w:r>
    </w:p>
    <w:p w:rsidR="00A15912" w:rsidRDefault="00A15912" w:rsidP="00A1591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A15912" w:rsidRDefault="00A15912" w:rsidP="00A1591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s-MX"/>
        </w:rPr>
        <w:t>P R E S E NT E.-</w:t>
      </w:r>
    </w:p>
    <w:p w:rsidR="00A15912" w:rsidRDefault="00A15912" w:rsidP="00A1591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15912" w:rsidP="00A1591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9836 </w:t>
      </w:r>
      <w:r>
        <w:rPr>
          <w:rFonts w:ascii="Times New Roman" w:hAnsi="Times New Roman"/>
          <w:szCs w:val="24"/>
        </w:rPr>
        <w:t xml:space="preserve">con el giro: 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 w:rsidR="00B64FFF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C7A77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61B" w:rsidRDefault="007A061B">
      <w:r>
        <w:separator/>
      </w:r>
    </w:p>
  </w:endnote>
  <w:endnote w:type="continuationSeparator" w:id="0">
    <w:p w:rsidR="007A061B" w:rsidRDefault="007A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61B" w:rsidRDefault="007A061B">
      <w:r>
        <w:separator/>
      </w:r>
    </w:p>
  </w:footnote>
  <w:footnote w:type="continuationSeparator" w:id="0">
    <w:p w:rsidR="007A061B" w:rsidRDefault="007A0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324667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2025-10-14T21:22:00Z</dcterms:created>
  <dcterms:modified xsi:type="dcterms:W3CDTF">2025-10-14T21:22:00Z</dcterms:modified>
</cp:coreProperties>
</file>