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36E0A" w:rsidRDefault="00D36E0A" w:rsidP="00D36E0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MC PLANIN, S.A. DE C.V. </w:t>
      </w:r>
    </w:p>
    <w:p w:rsidR="00D36E0A" w:rsidRDefault="00D36E0A" w:rsidP="00D36E0A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36E0A" w:rsidRDefault="00D36E0A" w:rsidP="00D36E0A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36E0A" w:rsidRDefault="00D36E0A" w:rsidP="00D36E0A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36E0A" w:rsidP="00D36E0A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10246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Edificación, Construcción, de Instalaciones y Mantenimient</w:t>
      </w:r>
      <w:r>
        <w:rPr>
          <w:rFonts w:ascii="Times New Roman" w:hAnsi="Times New Roman"/>
          <w:b/>
          <w:sz w:val="28"/>
          <w:szCs w:val="24"/>
        </w:rPr>
        <w:t xml:space="preserve">o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8333CB">
        <w:rPr>
          <w:rFonts w:ascii="Times New Roman" w:hAnsi="Times New Roman"/>
          <w:b/>
          <w:bCs/>
          <w:sz w:val="28"/>
          <w:szCs w:val="28"/>
        </w:rPr>
        <w:t>Octubre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227E3B" w:rsidRPr="003C67B3" w:rsidRDefault="00227E3B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25C" w:rsidRDefault="0053725C">
      <w:r>
        <w:separator/>
      </w:r>
    </w:p>
  </w:endnote>
  <w:endnote w:type="continuationSeparator" w:id="0">
    <w:p w:rsidR="0053725C" w:rsidRDefault="00537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25C" w:rsidRDefault="0053725C">
      <w:r>
        <w:separator/>
      </w:r>
    </w:p>
  </w:footnote>
  <w:footnote w:type="continuationSeparator" w:id="0">
    <w:p w:rsidR="0053725C" w:rsidRDefault="00537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4BBA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8BC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3B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4084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485B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2E77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25C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A7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B0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33CB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376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67B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41D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290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676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6E0A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939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77C45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7194AB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2025-12-04T21:39:00Z</dcterms:created>
  <dcterms:modified xsi:type="dcterms:W3CDTF">2025-12-04T21:39:00Z</dcterms:modified>
</cp:coreProperties>
</file>