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3688D" w:rsidRDefault="00C3688D" w:rsidP="00C3688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COLUMBUS SPORT, S.A. DE C.V.</w:t>
      </w:r>
    </w:p>
    <w:p w:rsidR="00C3688D" w:rsidRDefault="00C3688D" w:rsidP="00C3688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3688D" w:rsidRDefault="00C3688D" w:rsidP="00C3688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3688D" w:rsidRDefault="00C3688D" w:rsidP="00C3688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3688D" w:rsidP="00C3688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10253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Artículos Deportivos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624F3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A5D" w:rsidRDefault="00CC4A5D">
      <w:r>
        <w:separator/>
      </w:r>
    </w:p>
  </w:endnote>
  <w:endnote w:type="continuationSeparator" w:id="0">
    <w:p w:rsidR="00CC4A5D" w:rsidRDefault="00CC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A5D" w:rsidRDefault="00CC4A5D">
      <w:r>
        <w:separator/>
      </w:r>
    </w:p>
  </w:footnote>
  <w:footnote w:type="continuationSeparator" w:id="0">
    <w:p w:rsidR="00CC4A5D" w:rsidRDefault="00CC4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4E9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554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276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4F3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78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743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8B8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88D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5D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812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2025-11-05T18:44:00Z</dcterms:created>
  <dcterms:modified xsi:type="dcterms:W3CDTF">2025-11-05T18:44:00Z</dcterms:modified>
</cp:coreProperties>
</file>