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30CE2" w:rsidRDefault="00930CE2" w:rsidP="00930CE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MADO, S.A. DE C.V.</w:t>
      </w:r>
    </w:p>
    <w:p w:rsidR="00930CE2" w:rsidRDefault="00930CE2" w:rsidP="00930CE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30CE2" w:rsidRDefault="00930CE2" w:rsidP="00930CE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30CE2" w:rsidRDefault="00930CE2" w:rsidP="00930CE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30CE2" w:rsidP="00930CE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10362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Limpieza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30CE2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54E" w:rsidRDefault="0026454E">
      <w:r>
        <w:separator/>
      </w:r>
    </w:p>
  </w:endnote>
  <w:endnote w:type="continuationSeparator" w:id="0">
    <w:p w:rsidR="0026454E" w:rsidRDefault="0026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54E" w:rsidRDefault="0026454E">
      <w:r>
        <w:separator/>
      </w:r>
    </w:p>
  </w:footnote>
  <w:footnote w:type="continuationSeparator" w:id="0">
    <w:p w:rsidR="0026454E" w:rsidRDefault="00264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1E8CDB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2025-12-04T16:39:00Z</dcterms:created>
  <dcterms:modified xsi:type="dcterms:W3CDTF">2025-12-04T16:39:00Z</dcterms:modified>
</cp:coreProperties>
</file>