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6125F" w:rsidRDefault="00D6125F" w:rsidP="00D6125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MEDARSI, S.A.P.I. DE C.V.</w:t>
      </w:r>
    </w:p>
    <w:p w:rsidR="00D6125F" w:rsidRDefault="00D6125F" w:rsidP="00D6125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6125F" w:rsidRDefault="00D6125F" w:rsidP="00D6125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6125F" w:rsidRDefault="00D6125F" w:rsidP="00D6125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6125F" w:rsidP="00D6125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10509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>Medicamentos y Productos Farmacéuticos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4377">
        <w:rPr>
          <w:rFonts w:ascii="Times New Roman" w:hAnsi="Times New Roman"/>
          <w:b/>
          <w:szCs w:val="24"/>
        </w:rPr>
        <w:t>moral</w:t>
      </w:r>
      <w:r w:rsidR="00A3437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C07FB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4377">
        <w:rPr>
          <w:rFonts w:ascii="Times New Roman" w:hAnsi="Times New Roman"/>
          <w:b/>
          <w:szCs w:val="24"/>
        </w:rPr>
        <w:t>moral</w:t>
      </w:r>
      <w:r w:rsidR="00A3437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C70" w:rsidRDefault="00B74C70">
      <w:r>
        <w:separator/>
      </w:r>
    </w:p>
  </w:endnote>
  <w:endnote w:type="continuationSeparator" w:id="0">
    <w:p w:rsidR="00B74C70" w:rsidRDefault="00B74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C70" w:rsidRDefault="00B74C70">
      <w:r>
        <w:separator/>
      </w:r>
    </w:p>
  </w:footnote>
  <w:footnote w:type="continuationSeparator" w:id="0">
    <w:p w:rsidR="00B74C70" w:rsidRDefault="00B74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DB4A20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2025-10-23T22:48:00Z</dcterms:created>
  <dcterms:modified xsi:type="dcterms:W3CDTF">2025-10-23T22:48:00Z</dcterms:modified>
</cp:coreProperties>
</file>