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C0C9C" w:rsidRDefault="00DC0C9C" w:rsidP="00DC0C9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EXI TECNOLOGIAS DE LA INFORMACION, S.A. DE C.V.</w:t>
      </w:r>
    </w:p>
    <w:p w:rsidR="00DC0C9C" w:rsidRDefault="00DC0C9C" w:rsidP="00DC0C9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C0C9C" w:rsidRDefault="00DC0C9C" w:rsidP="00DC0C9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C0C9C" w:rsidRDefault="00DC0C9C" w:rsidP="00DC0C9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C0C9C" w:rsidP="00DC0C9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10518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Oficina, Accesorios y Suministros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C0C9C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7E0" w:rsidRDefault="001877E0">
      <w:r>
        <w:separator/>
      </w:r>
    </w:p>
  </w:endnote>
  <w:endnote w:type="continuationSeparator" w:id="0">
    <w:p w:rsidR="001877E0" w:rsidRDefault="0018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7E0" w:rsidRDefault="001877E0">
      <w:r>
        <w:separator/>
      </w:r>
    </w:p>
  </w:footnote>
  <w:footnote w:type="continuationSeparator" w:id="0">
    <w:p w:rsidR="001877E0" w:rsidRDefault="00187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CCBCA3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2025-12-15T18:44:00Z</dcterms:created>
  <dcterms:modified xsi:type="dcterms:W3CDTF">2025-12-15T18:44:00Z</dcterms:modified>
</cp:coreProperties>
</file>