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3191B" w:rsidRDefault="0023191B" w:rsidP="0023191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AGLO ELEVADORES, S.A. DE C.V.</w:t>
      </w:r>
    </w:p>
    <w:p w:rsidR="0023191B" w:rsidRDefault="0023191B" w:rsidP="0023191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3191B" w:rsidRDefault="0023191B" w:rsidP="0023191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3191B" w:rsidRDefault="0023191B" w:rsidP="0023191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3191B" w:rsidP="0023191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10601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Instalación, Reparación y Mantenimiento de Maquinaria, Otros Equipos y Herramienta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3191B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  <w:bookmarkStart w:id="0" w:name="_GoBack"/>
      <w:bookmarkEnd w:id="0"/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C5C" w:rsidRDefault="00CC1C5C">
      <w:r>
        <w:separator/>
      </w:r>
    </w:p>
  </w:endnote>
  <w:endnote w:type="continuationSeparator" w:id="0">
    <w:p w:rsidR="00CC1C5C" w:rsidRDefault="00CC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C5C" w:rsidRDefault="00CC1C5C">
      <w:r>
        <w:separator/>
      </w:r>
    </w:p>
  </w:footnote>
  <w:footnote w:type="continuationSeparator" w:id="0">
    <w:p w:rsidR="00CC1C5C" w:rsidRDefault="00CC1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722BD8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2025-12-15T16:32:00Z</dcterms:created>
  <dcterms:modified xsi:type="dcterms:W3CDTF">2025-12-15T16:32:00Z</dcterms:modified>
</cp:coreProperties>
</file>