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07887" w:rsidRDefault="00507887" w:rsidP="0050788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ROMOCE, S.A. DE C.V.</w:t>
      </w:r>
    </w:p>
    <w:p w:rsidR="00507887" w:rsidRDefault="00507887" w:rsidP="0050788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07887" w:rsidRDefault="00507887" w:rsidP="0050788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07887" w:rsidRDefault="00507887" w:rsidP="0050788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07887" w:rsidP="0050788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10706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Medicamentos y Productos Farmacéuticos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CF5004">
        <w:rPr>
          <w:rFonts w:ascii="Times New Roman" w:hAnsi="Times New Roman"/>
          <w:b/>
          <w:szCs w:val="24"/>
        </w:rPr>
        <w:t>moral</w:t>
      </w:r>
      <w:r w:rsidR="00CF500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507887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CF5004">
        <w:rPr>
          <w:rFonts w:ascii="Times New Roman" w:hAnsi="Times New Roman"/>
          <w:b/>
          <w:szCs w:val="24"/>
        </w:rPr>
        <w:t>moral</w:t>
      </w:r>
      <w:r w:rsidR="00CF5004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1C11">
        <w:rPr>
          <w:rFonts w:ascii="Times New Roman" w:hAnsi="Times New Roman"/>
          <w:sz w:val="24"/>
          <w:szCs w:val="24"/>
        </w:rPr>
        <w:t>07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3B8" w:rsidRDefault="00A103B8">
      <w:r>
        <w:separator/>
      </w:r>
    </w:p>
  </w:endnote>
  <w:endnote w:type="continuationSeparator" w:id="0">
    <w:p w:rsidR="00A103B8" w:rsidRDefault="00A10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3B8" w:rsidRDefault="00A103B8">
      <w:r>
        <w:separator/>
      </w:r>
    </w:p>
  </w:footnote>
  <w:footnote w:type="continuationSeparator" w:id="0">
    <w:p w:rsidR="00A103B8" w:rsidRDefault="00A10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4F567F5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2025-11-10T15:38:00Z</dcterms:created>
  <dcterms:modified xsi:type="dcterms:W3CDTF">2025-11-10T15:38:00Z</dcterms:modified>
</cp:coreProperties>
</file>