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145B8" w:rsidRDefault="006145B8" w:rsidP="006145B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BAZAN MOTA VANESSA DEL CARMEN</w:t>
      </w:r>
    </w:p>
    <w:p w:rsidR="006145B8" w:rsidRDefault="006145B8" w:rsidP="006145B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145B8" w:rsidRDefault="006145B8" w:rsidP="006145B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145B8" w:rsidRDefault="006145B8" w:rsidP="006145B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145B8" w:rsidP="006145B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10719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Venta, Instalación y Mantenimiento de Elevadores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145B8">
        <w:rPr>
          <w:rFonts w:ascii="Times New Roman" w:hAnsi="Times New Roman"/>
          <w:b/>
          <w:szCs w:val="24"/>
        </w:rPr>
        <w:t>física</w:t>
      </w:r>
      <w:r w:rsidR="006145B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C5F84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145B8">
        <w:rPr>
          <w:rFonts w:ascii="Times New Roman" w:hAnsi="Times New Roman"/>
          <w:b/>
          <w:szCs w:val="24"/>
        </w:rPr>
        <w:t>física</w:t>
      </w:r>
      <w:r w:rsidR="006145B8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0C4" w:rsidRDefault="001570C4">
      <w:r>
        <w:separator/>
      </w:r>
    </w:p>
  </w:endnote>
  <w:endnote w:type="continuationSeparator" w:id="0">
    <w:p w:rsidR="001570C4" w:rsidRDefault="0015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0C4" w:rsidRDefault="001570C4">
      <w:r>
        <w:separator/>
      </w:r>
    </w:p>
  </w:footnote>
  <w:footnote w:type="continuationSeparator" w:id="0">
    <w:p w:rsidR="001570C4" w:rsidRDefault="00157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21810E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2025-11-03T17:00:00Z</dcterms:created>
  <dcterms:modified xsi:type="dcterms:W3CDTF">2025-11-03T17:00:00Z</dcterms:modified>
</cp:coreProperties>
</file>