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24AE7" w:rsidRDefault="00724AE7" w:rsidP="00724AE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SOLSTAND S.A. DE C.V. </w:t>
      </w:r>
    </w:p>
    <w:p w:rsidR="00724AE7" w:rsidRDefault="00724AE7" w:rsidP="00724AE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724AE7" w:rsidRDefault="00724AE7" w:rsidP="00724AE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24AE7" w:rsidRDefault="00724AE7" w:rsidP="00724AE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24AE7" w:rsidP="00724AE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 </w:t>
      </w:r>
      <w:r>
        <w:rPr>
          <w:rFonts w:ascii="Times New Roman" w:hAnsi="Times New Roman"/>
          <w:b/>
          <w:sz w:val="32"/>
          <w:szCs w:val="32"/>
        </w:rPr>
        <w:t xml:space="preserve">10763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Difusión de Tecnologías de Información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24AE7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650" w:rsidRDefault="00BC0650">
      <w:r>
        <w:separator/>
      </w:r>
    </w:p>
  </w:endnote>
  <w:endnote w:type="continuationSeparator" w:id="0">
    <w:p w:rsidR="00BC0650" w:rsidRDefault="00BC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650" w:rsidRDefault="00BC0650">
      <w:r>
        <w:separator/>
      </w:r>
    </w:p>
  </w:footnote>
  <w:footnote w:type="continuationSeparator" w:id="0">
    <w:p w:rsidR="00BC0650" w:rsidRDefault="00BC0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6C20EC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2025-10-14T22:12:00Z</dcterms:created>
  <dcterms:modified xsi:type="dcterms:W3CDTF">2025-10-14T22:12:00Z</dcterms:modified>
</cp:coreProperties>
</file>