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AE45D1" w:rsidRDefault="00AE45D1" w:rsidP="00AE45D1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SERVICIOS GRAFICOS REGIOMONTANOS S. DE R.L. DE C.V.</w:t>
      </w:r>
    </w:p>
    <w:p w:rsidR="00AE45D1" w:rsidRDefault="00AE45D1" w:rsidP="00AE45D1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AE45D1" w:rsidRDefault="00AE45D1" w:rsidP="00AE45D1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AE45D1" w:rsidRDefault="00AE45D1" w:rsidP="00AE45D1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AE45D1" w:rsidP="00AE45D1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10769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 xml:space="preserve">Servicios Editoriales, de Diseño, de Artes Gráficas y Bellas Artes </w:t>
      </w:r>
      <w:bookmarkStart w:id="0" w:name="_GoBack"/>
      <w:bookmarkEnd w:id="0"/>
      <w:r w:rsidR="00CF5004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CF5004">
        <w:rPr>
          <w:rFonts w:ascii="Times New Roman" w:hAnsi="Times New Roman"/>
          <w:b/>
          <w:szCs w:val="24"/>
        </w:rPr>
        <w:t>moral</w:t>
      </w:r>
      <w:r w:rsidR="00CF500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1A7320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CF5004">
        <w:rPr>
          <w:rFonts w:ascii="Times New Roman" w:hAnsi="Times New Roman"/>
          <w:b/>
          <w:szCs w:val="24"/>
        </w:rPr>
        <w:t>moral</w:t>
      </w:r>
      <w:r w:rsidR="00CF5004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1C11">
        <w:rPr>
          <w:rFonts w:ascii="Times New Roman" w:hAnsi="Times New Roman"/>
          <w:sz w:val="24"/>
          <w:szCs w:val="24"/>
        </w:rPr>
        <w:t>07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D3F" w:rsidRDefault="00756D3F">
      <w:r>
        <w:separator/>
      </w:r>
    </w:p>
  </w:endnote>
  <w:endnote w:type="continuationSeparator" w:id="0">
    <w:p w:rsidR="00756D3F" w:rsidRDefault="00756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D3F" w:rsidRDefault="00756D3F">
      <w:r>
        <w:separator/>
      </w:r>
    </w:p>
  </w:footnote>
  <w:footnote w:type="continuationSeparator" w:id="0">
    <w:p w:rsidR="00756D3F" w:rsidRDefault="00756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2025-11-07T22:43:00Z</dcterms:created>
  <dcterms:modified xsi:type="dcterms:W3CDTF">2025-11-07T22:43:00Z</dcterms:modified>
</cp:coreProperties>
</file>