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62E2E" w:rsidRDefault="00662E2E" w:rsidP="00662E2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GRUPO BRUTAL COMUNICACIONES, S.A.P.I. DE C.V. </w:t>
      </w:r>
    </w:p>
    <w:p w:rsidR="00662E2E" w:rsidRDefault="00662E2E" w:rsidP="00662E2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662E2E" w:rsidRDefault="00662E2E" w:rsidP="00662E2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62E2E" w:rsidRDefault="00662E2E" w:rsidP="00662E2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62E2E" w:rsidP="00662E2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10907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Servicios de Comunicación y Publicidad  </w:t>
      </w:r>
      <w:r w:rsidR="000616C5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62E2E">
        <w:rPr>
          <w:rFonts w:ascii="Times New Roman" w:hAnsi="Times New Roman"/>
          <w:b/>
          <w:szCs w:val="24"/>
        </w:rPr>
        <w:t>moral</w:t>
      </w:r>
      <w:r w:rsidR="00662E2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F72F6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62E2E">
        <w:rPr>
          <w:rFonts w:ascii="Times New Roman" w:hAnsi="Times New Roman"/>
          <w:b/>
          <w:szCs w:val="24"/>
        </w:rPr>
        <w:t>moral</w:t>
      </w:r>
      <w:r w:rsidR="00662E2E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0616C5">
        <w:rPr>
          <w:rFonts w:ascii="Times New Roman" w:hAnsi="Times New Roman"/>
          <w:sz w:val="24"/>
          <w:szCs w:val="24"/>
        </w:rPr>
        <w:t>01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7BA" w:rsidRDefault="004467BA">
      <w:r>
        <w:separator/>
      </w:r>
    </w:p>
  </w:endnote>
  <w:endnote w:type="continuationSeparator" w:id="0">
    <w:p w:rsidR="004467BA" w:rsidRDefault="00446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7BA" w:rsidRDefault="004467BA">
      <w:r>
        <w:separator/>
      </w:r>
    </w:p>
  </w:footnote>
  <w:footnote w:type="continuationSeparator" w:id="0">
    <w:p w:rsidR="004467BA" w:rsidRDefault="00446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82C8B8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2025-10-01T19:18:00Z</dcterms:created>
  <dcterms:modified xsi:type="dcterms:W3CDTF">2025-10-01T19:18:00Z</dcterms:modified>
</cp:coreProperties>
</file>