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90F56" w:rsidRDefault="00B90F56" w:rsidP="00B90F5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M58, S.A. DE C.V.</w:t>
      </w:r>
    </w:p>
    <w:p w:rsidR="00B90F56" w:rsidRDefault="00B90F56" w:rsidP="00B90F5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90F56" w:rsidRDefault="00B90F56" w:rsidP="00B90F5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90F56" w:rsidRDefault="00B90F56" w:rsidP="00B90F5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90F56" w:rsidP="00B90F5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10915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A6D" w:rsidRDefault="00DF5A6D">
      <w:r>
        <w:separator/>
      </w:r>
    </w:p>
  </w:endnote>
  <w:endnote w:type="continuationSeparator" w:id="0">
    <w:p w:rsidR="00DF5A6D" w:rsidRDefault="00DF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A6D" w:rsidRDefault="00DF5A6D">
      <w:r>
        <w:separator/>
      </w:r>
    </w:p>
  </w:footnote>
  <w:footnote w:type="continuationSeparator" w:id="0">
    <w:p w:rsidR="00DF5A6D" w:rsidRDefault="00DF5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2025-11-05T16:32:00Z</dcterms:created>
  <dcterms:modified xsi:type="dcterms:W3CDTF">2025-11-05T16:32:00Z</dcterms:modified>
</cp:coreProperties>
</file>