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9920B7" w:rsidRDefault="009920B7" w:rsidP="009920B7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R CARDENAS Y CIA, S.C.</w:t>
      </w:r>
    </w:p>
    <w:p w:rsidR="009920B7" w:rsidRDefault="009920B7" w:rsidP="009920B7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9920B7" w:rsidRDefault="009920B7" w:rsidP="009920B7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9920B7" w:rsidRDefault="009920B7" w:rsidP="009920B7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9920B7" w:rsidP="009920B7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10944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>Servicios Profesionales de Empresa y Servicios Administrativos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9920B7">
        <w:rPr>
          <w:rFonts w:ascii="Times New Roman" w:hAnsi="Times New Roman"/>
          <w:b/>
          <w:szCs w:val="24"/>
        </w:rPr>
        <w:t>moral</w:t>
      </w:r>
      <w:r w:rsidR="009920B7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F6236B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9920B7">
        <w:rPr>
          <w:rFonts w:ascii="Times New Roman" w:hAnsi="Times New Roman"/>
          <w:b/>
          <w:szCs w:val="24"/>
        </w:rPr>
        <w:t>moral</w:t>
      </w:r>
      <w:r w:rsidR="009920B7"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B073C7" w:rsidRDefault="00B073C7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131147">
        <w:rPr>
          <w:rFonts w:ascii="Times New Roman" w:hAnsi="Times New Roman"/>
          <w:sz w:val="24"/>
          <w:szCs w:val="24"/>
        </w:rPr>
        <w:t>25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45A0" w:rsidRDefault="003345A0">
      <w:r>
        <w:separator/>
      </w:r>
    </w:p>
  </w:endnote>
  <w:endnote w:type="continuationSeparator" w:id="0">
    <w:p w:rsidR="003345A0" w:rsidRDefault="00334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45A0" w:rsidRDefault="003345A0">
      <w:r>
        <w:separator/>
      </w:r>
    </w:p>
  </w:footnote>
  <w:footnote w:type="continuationSeparator" w:id="0">
    <w:p w:rsidR="003345A0" w:rsidRDefault="003345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45BE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29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5A0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50E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10C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0B7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870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1D3B9162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2025-11-21T22:48:00Z</cp:lastPrinted>
  <dcterms:created xsi:type="dcterms:W3CDTF">2025-11-25T18:37:00Z</dcterms:created>
  <dcterms:modified xsi:type="dcterms:W3CDTF">2025-11-25T18:37:00Z</dcterms:modified>
</cp:coreProperties>
</file>