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31AC5" w:rsidRDefault="00E31AC5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O &amp; R FEMARE SERVICIOS, S.A. DE C.V.</w:t>
      </w:r>
    </w:p>
    <w:p w:rsidR="00E31AC5" w:rsidRDefault="00E31AC5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31AC5" w:rsidP="00E31A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10967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Limpieza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F72F6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0616C5">
        <w:rPr>
          <w:rFonts w:ascii="Times New Roman" w:hAnsi="Times New Roman"/>
          <w:sz w:val="24"/>
          <w:szCs w:val="24"/>
        </w:rPr>
        <w:t>01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D78" w:rsidRDefault="00346D78">
      <w:r>
        <w:separator/>
      </w:r>
    </w:p>
  </w:endnote>
  <w:endnote w:type="continuationSeparator" w:id="0">
    <w:p w:rsidR="00346D78" w:rsidRDefault="00346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D78" w:rsidRDefault="00346D78">
      <w:r>
        <w:separator/>
      </w:r>
    </w:p>
  </w:footnote>
  <w:footnote w:type="continuationSeparator" w:id="0">
    <w:p w:rsidR="00346D78" w:rsidRDefault="00346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4832BD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2025-10-01T19:19:00Z</dcterms:created>
  <dcterms:modified xsi:type="dcterms:W3CDTF">2025-10-01T19:19:00Z</dcterms:modified>
</cp:coreProperties>
</file>