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D088E" w:rsidRDefault="005D088E" w:rsidP="005D08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EDIFICACIONES CASTILLA, S.A. DE C.V.</w:t>
      </w:r>
    </w:p>
    <w:p w:rsidR="005D088E" w:rsidRDefault="005D088E" w:rsidP="005D08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D088E" w:rsidRDefault="005D088E" w:rsidP="005D08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D088E" w:rsidRDefault="005D088E" w:rsidP="005D08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D088E" w:rsidP="005D08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10980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93FF3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D088E">
        <w:rPr>
          <w:rFonts w:ascii="Times New Roman" w:hAnsi="Times New Roman"/>
          <w:sz w:val="24"/>
          <w:szCs w:val="24"/>
        </w:rPr>
        <w:t>05</w:t>
      </w:r>
      <w:bookmarkStart w:id="0" w:name="_GoBack"/>
      <w:bookmarkEnd w:id="0"/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D3F" w:rsidRDefault="00321D3F">
      <w:r>
        <w:separator/>
      </w:r>
    </w:p>
  </w:endnote>
  <w:endnote w:type="continuationSeparator" w:id="0">
    <w:p w:rsidR="00321D3F" w:rsidRDefault="0032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D3F" w:rsidRDefault="00321D3F">
      <w:r>
        <w:separator/>
      </w:r>
    </w:p>
  </w:footnote>
  <w:footnote w:type="continuationSeparator" w:id="0">
    <w:p w:rsidR="00321D3F" w:rsidRDefault="0032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0EB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ACF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4084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1D3F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3FF3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25C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088E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D0A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676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6E0A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29A8D8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2025-12-04T22:30:00Z</cp:lastPrinted>
  <dcterms:created xsi:type="dcterms:W3CDTF">2025-12-05T21:19:00Z</dcterms:created>
  <dcterms:modified xsi:type="dcterms:W3CDTF">2025-12-05T21:19:00Z</dcterms:modified>
</cp:coreProperties>
</file>