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A47A4" w:rsidRDefault="00BA47A4" w:rsidP="00BA47A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COMERCIALIZADORA Y SOLUCIONES INTEGRALES HERCULES, S.A. DE C.V.</w:t>
      </w:r>
    </w:p>
    <w:p w:rsidR="00BA47A4" w:rsidRDefault="00BA47A4" w:rsidP="00BA47A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BA47A4" w:rsidRDefault="00BA47A4" w:rsidP="00BA47A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A47A4" w:rsidRDefault="00BA47A4" w:rsidP="00BA47A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A47A4" w:rsidP="00BA47A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11183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17AC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F3F" w:rsidRDefault="00F00F3F">
      <w:r>
        <w:separator/>
      </w:r>
    </w:p>
  </w:endnote>
  <w:endnote w:type="continuationSeparator" w:id="0">
    <w:p w:rsidR="00F00F3F" w:rsidRDefault="00F00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F3F" w:rsidRDefault="00F00F3F">
      <w:r>
        <w:separator/>
      </w:r>
    </w:p>
  </w:footnote>
  <w:footnote w:type="continuationSeparator" w:id="0">
    <w:p w:rsidR="00F00F3F" w:rsidRDefault="00F00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7A2505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2025-10-23T21:23:00Z</dcterms:created>
  <dcterms:modified xsi:type="dcterms:W3CDTF">2025-10-23T21:23:00Z</dcterms:modified>
</cp:coreProperties>
</file>