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20850" w:rsidRDefault="00E20850" w:rsidP="00E2085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XL MKT, S.A. DE C.V.    </w:t>
      </w:r>
    </w:p>
    <w:p w:rsidR="00E20850" w:rsidRDefault="00E20850" w:rsidP="00E2085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E20850" w:rsidRDefault="00E20850" w:rsidP="00E2085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20850" w:rsidRDefault="00E20850" w:rsidP="00E2085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20850" w:rsidP="00E2085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11190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Servicios de Organización de Eventos</w:t>
      </w:r>
      <w:r w:rsidR="00A32DE5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62CAC">
        <w:rPr>
          <w:rFonts w:ascii="Times New Roman" w:hAnsi="Times New Roman"/>
          <w:b/>
          <w:bCs/>
          <w:sz w:val="28"/>
          <w:szCs w:val="28"/>
        </w:rPr>
        <w:t>Agosto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32DE5">
        <w:rPr>
          <w:rFonts w:ascii="Times New Roman" w:hAnsi="Times New Roman"/>
          <w:b/>
          <w:szCs w:val="24"/>
        </w:rPr>
        <w:t>moral</w:t>
      </w:r>
      <w:r w:rsidR="00A32D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20850">
        <w:rPr>
          <w:rFonts w:ascii="Times New Roman" w:hAnsi="Times New Roman"/>
          <w:sz w:val="24"/>
          <w:szCs w:val="24"/>
        </w:rPr>
        <w:t>14</w:t>
      </w:r>
      <w:bookmarkStart w:id="0" w:name="_GoBack"/>
      <w:bookmarkEnd w:id="0"/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B04" w:rsidRDefault="001A1B04">
      <w:r>
        <w:separator/>
      </w:r>
    </w:p>
  </w:endnote>
  <w:endnote w:type="continuationSeparator" w:id="0">
    <w:p w:rsidR="001A1B04" w:rsidRDefault="001A1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B04" w:rsidRDefault="001A1B04">
      <w:r>
        <w:separator/>
      </w:r>
    </w:p>
  </w:footnote>
  <w:footnote w:type="continuationSeparator" w:id="0">
    <w:p w:rsidR="001A1B04" w:rsidRDefault="001A1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E6C12CD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2025-10-14T20:58:00Z</dcterms:created>
  <dcterms:modified xsi:type="dcterms:W3CDTF">2025-10-14T20:58:00Z</dcterms:modified>
</cp:coreProperties>
</file>