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D027D" w:rsidRDefault="00FD027D" w:rsidP="00FD027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MORELOS ROA ENRIQUE.  </w:t>
      </w:r>
    </w:p>
    <w:p w:rsidR="00FD027D" w:rsidRDefault="00FD027D" w:rsidP="00FD027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D027D" w:rsidRDefault="00FD027D" w:rsidP="00FD027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D027D" w:rsidRDefault="00FD027D" w:rsidP="00FD027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D027D" w:rsidP="00FD027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11226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Servicios de Edificación Construcción d</w:t>
      </w:r>
      <w:r>
        <w:rPr>
          <w:rFonts w:ascii="Times New Roman" w:hAnsi="Times New Roman"/>
          <w:b/>
          <w:sz w:val="28"/>
          <w:szCs w:val="28"/>
        </w:rPr>
        <w:t xml:space="preserve">e Instalaciones y Mantenimiento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FD027D">
        <w:rPr>
          <w:rFonts w:ascii="Times New Roman" w:hAnsi="Times New Roman"/>
          <w:b/>
          <w:szCs w:val="24"/>
        </w:rPr>
        <w:t>física</w:t>
      </w:r>
      <w:r w:rsidR="00FD027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FD027D">
        <w:rPr>
          <w:rFonts w:ascii="Times New Roman" w:hAnsi="Times New Roman"/>
          <w:b/>
          <w:szCs w:val="24"/>
        </w:rPr>
        <w:t>física</w:t>
      </w:r>
      <w:r w:rsidR="00FD027D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91C" w:rsidRDefault="0092491C">
      <w:r>
        <w:separator/>
      </w:r>
    </w:p>
  </w:endnote>
  <w:endnote w:type="continuationSeparator" w:id="0">
    <w:p w:rsidR="0092491C" w:rsidRDefault="0092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91C" w:rsidRDefault="0092491C">
      <w:r>
        <w:separator/>
      </w:r>
    </w:p>
  </w:footnote>
  <w:footnote w:type="continuationSeparator" w:id="0">
    <w:p w:rsidR="0092491C" w:rsidRDefault="0092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53B6C2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2025-10-17T21:04:00Z</dcterms:created>
  <dcterms:modified xsi:type="dcterms:W3CDTF">2025-10-17T21:04:00Z</dcterms:modified>
</cp:coreProperties>
</file>