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A2BE6" w:rsidRDefault="00CA2BE6" w:rsidP="00CA2BE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CEDILLO CAVAZOS HUGO ALEJANDRO.</w:t>
      </w:r>
    </w:p>
    <w:p w:rsidR="00CA2BE6" w:rsidRDefault="00CA2BE6" w:rsidP="00CA2BE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A2BE6" w:rsidRDefault="00CA2BE6" w:rsidP="00CA2BE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A2BE6" w:rsidRDefault="00CA2BE6" w:rsidP="00CA2BE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A2BE6" w:rsidP="00CA2BE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11256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Comunicación Social y Publicidad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CA2BE6">
        <w:rPr>
          <w:rFonts w:ascii="Times New Roman" w:hAnsi="Times New Roman"/>
          <w:b/>
          <w:szCs w:val="24"/>
        </w:rPr>
        <w:t>física</w:t>
      </w:r>
      <w:r w:rsidR="00CA2BE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A2BE6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CA2BE6">
        <w:rPr>
          <w:rFonts w:ascii="Times New Roman" w:hAnsi="Times New Roman"/>
          <w:b/>
          <w:szCs w:val="24"/>
        </w:rPr>
        <w:t>física</w:t>
      </w:r>
      <w:r w:rsidR="00CA2BE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A0AD0">
        <w:rPr>
          <w:rFonts w:ascii="Times New Roman" w:hAnsi="Times New Roman"/>
          <w:sz w:val="24"/>
          <w:szCs w:val="24"/>
        </w:rPr>
        <w:t>17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3AA" w:rsidRDefault="004553AA">
      <w:r>
        <w:separator/>
      </w:r>
    </w:p>
  </w:endnote>
  <w:endnote w:type="continuationSeparator" w:id="0">
    <w:p w:rsidR="004553AA" w:rsidRDefault="0045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3AA" w:rsidRDefault="004553AA">
      <w:r>
        <w:separator/>
      </w:r>
    </w:p>
  </w:footnote>
  <w:footnote w:type="continuationSeparator" w:id="0">
    <w:p w:rsidR="004553AA" w:rsidRDefault="00455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6688869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2025-10-17T21:36:00Z</dcterms:created>
  <dcterms:modified xsi:type="dcterms:W3CDTF">2025-10-17T21:36:00Z</dcterms:modified>
</cp:coreProperties>
</file>