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FC07FB" w:rsidRDefault="00FC07FB" w:rsidP="00FC07FB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IBARRA SANABRIA MAGALY.</w:t>
      </w:r>
    </w:p>
    <w:p w:rsidR="00FC07FB" w:rsidRDefault="00FC07FB" w:rsidP="00FC07FB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FC07FB" w:rsidRDefault="00FC07FB" w:rsidP="00FC07FB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FC07FB" w:rsidRDefault="00FC07FB" w:rsidP="00FC07FB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FC07FB" w:rsidP="00FC07FB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física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11258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 xml:space="preserve">Equipos de Limpieza y Suministros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447150">
        <w:rPr>
          <w:rFonts w:ascii="Times New Roman" w:hAnsi="Times New Roman"/>
          <w:b/>
          <w:szCs w:val="24"/>
        </w:rPr>
        <w:t>física</w:t>
      </w:r>
      <w:r w:rsidR="0044715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FC07FB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447150">
        <w:rPr>
          <w:rFonts w:ascii="Times New Roman" w:hAnsi="Times New Roman"/>
          <w:b/>
          <w:szCs w:val="24"/>
        </w:rPr>
        <w:t>física</w:t>
      </w:r>
      <w:r w:rsidR="00447150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bookmarkStart w:id="0" w:name="_GoBack"/>
      <w:bookmarkEnd w:id="0"/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1A17AC">
        <w:rPr>
          <w:rFonts w:ascii="Times New Roman" w:hAnsi="Times New Roman"/>
          <w:sz w:val="24"/>
          <w:szCs w:val="24"/>
        </w:rPr>
        <w:t>23</w:t>
      </w:r>
      <w:r w:rsidR="00DA0AD0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6E32" w:rsidRDefault="00C36E32">
      <w:r>
        <w:separator/>
      </w:r>
    </w:p>
  </w:endnote>
  <w:endnote w:type="continuationSeparator" w:id="0">
    <w:p w:rsidR="00C36E32" w:rsidRDefault="00C36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6E32" w:rsidRDefault="00C36E32">
      <w:r>
        <w:separator/>
      </w:r>
    </w:p>
  </w:footnote>
  <w:footnote w:type="continuationSeparator" w:id="0">
    <w:p w:rsidR="00C36E32" w:rsidRDefault="00C36E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01D6BAAC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2025-10-16T17:56:00Z</cp:lastPrinted>
  <dcterms:created xsi:type="dcterms:W3CDTF">2025-10-23T22:35:00Z</dcterms:created>
  <dcterms:modified xsi:type="dcterms:W3CDTF">2025-10-23T22:35:00Z</dcterms:modified>
</cp:coreProperties>
</file>