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464A5" w:rsidRDefault="003464A5" w:rsidP="003464A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GONZALEZ GARZA CESAR ALEJANDRO.</w:t>
      </w:r>
    </w:p>
    <w:p w:rsidR="003464A5" w:rsidRDefault="003464A5" w:rsidP="003464A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464A5" w:rsidRDefault="003464A5" w:rsidP="003464A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464A5" w:rsidRDefault="003464A5" w:rsidP="003464A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464A5" w:rsidP="003464A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11305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Salud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464A5">
        <w:rPr>
          <w:rFonts w:ascii="Times New Roman" w:hAnsi="Times New Roman"/>
          <w:b/>
          <w:szCs w:val="24"/>
        </w:rPr>
        <w:t>física</w:t>
      </w:r>
      <w:r w:rsidR="003464A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464A5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464A5">
        <w:rPr>
          <w:rFonts w:ascii="Times New Roman" w:hAnsi="Times New Roman"/>
          <w:b/>
          <w:szCs w:val="24"/>
        </w:rPr>
        <w:t>física</w:t>
      </w:r>
      <w:r w:rsidR="003464A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C46" w:rsidRDefault="009D4C46">
      <w:r>
        <w:separator/>
      </w:r>
    </w:p>
  </w:endnote>
  <w:endnote w:type="continuationSeparator" w:id="0">
    <w:p w:rsidR="009D4C46" w:rsidRDefault="009D4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C46" w:rsidRDefault="009D4C46">
      <w:r>
        <w:separator/>
      </w:r>
    </w:p>
  </w:footnote>
  <w:footnote w:type="continuationSeparator" w:id="0">
    <w:p w:rsidR="009D4C46" w:rsidRDefault="009D4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6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705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4A5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56D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677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123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53E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CDA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C46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381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0F2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77989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924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192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00C7DF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2025-09-26T20:57:00Z</dcterms:created>
  <dcterms:modified xsi:type="dcterms:W3CDTF">2025-09-26T20:57:00Z</dcterms:modified>
</cp:coreProperties>
</file>