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723E2A" w:rsidRDefault="00723E2A" w:rsidP="00723E2A">
      <w:pPr>
        <w:jc w:val="both"/>
        <w:rPr>
          <w:rFonts w:ascii="Times New Roman" w:hAnsi="Times New Roman"/>
          <w:b/>
          <w:szCs w:val="24"/>
        </w:rPr>
      </w:pPr>
    </w:p>
    <w:p w:rsidR="006A1A89" w:rsidRDefault="006A1A89" w:rsidP="006A1A89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LUNA GONZALEZ ELEAZAR.</w:t>
      </w:r>
    </w:p>
    <w:p w:rsidR="006A1A89" w:rsidRDefault="006A1A89" w:rsidP="006A1A89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6A1A89" w:rsidRDefault="006A1A89" w:rsidP="006A1A89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6A1A89" w:rsidRDefault="006A1A89" w:rsidP="006A1A89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6A1A89" w:rsidP="006A1A89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física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11330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4"/>
        </w:rPr>
        <w:t>Servicios de Comunicación Social y Publicidad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4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7F6BFD" w:rsidRPr="007F6BFD">
        <w:rPr>
          <w:rFonts w:ascii="Times New Roman" w:hAnsi="Times New Roman"/>
          <w:b/>
          <w:szCs w:val="24"/>
        </w:rPr>
        <w:t xml:space="preserve">persona </w:t>
      </w:r>
      <w:r w:rsidR="006A1A89">
        <w:rPr>
          <w:rFonts w:ascii="Times New Roman" w:hAnsi="Times New Roman"/>
          <w:b/>
          <w:szCs w:val="24"/>
        </w:rPr>
        <w:t>física</w:t>
      </w:r>
      <w:r w:rsidR="006A1A89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6A1A89">
        <w:rPr>
          <w:rFonts w:ascii="Times New Roman" w:hAnsi="Times New Roman"/>
          <w:b/>
          <w:bCs/>
          <w:sz w:val="28"/>
          <w:szCs w:val="28"/>
        </w:rPr>
        <w:t>Mayo</w:t>
      </w:r>
      <w:bookmarkStart w:id="0" w:name="_GoBack"/>
      <w:bookmarkEnd w:id="0"/>
      <w:proofErr w:type="gramEnd"/>
      <w:r w:rsidR="00DF73D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B951F8"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9F2325">
        <w:rPr>
          <w:rFonts w:ascii="Times New Roman" w:hAnsi="Times New Roman"/>
          <w:b/>
          <w:bCs/>
          <w:sz w:val="28"/>
          <w:szCs w:val="28"/>
        </w:rPr>
        <w:t>202</w:t>
      </w:r>
      <w:r w:rsidR="00104848">
        <w:rPr>
          <w:rFonts w:ascii="Times New Roman" w:hAnsi="Times New Roman"/>
          <w:b/>
          <w:bCs/>
          <w:sz w:val="28"/>
          <w:szCs w:val="28"/>
        </w:rPr>
        <w:t>7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7F6BFD" w:rsidRPr="007F6BFD">
        <w:rPr>
          <w:rFonts w:ascii="Times New Roman" w:hAnsi="Times New Roman"/>
          <w:b/>
          <w:szCs w:val="24"/>
        </w:rPr>
        <w:t xml:space="preserve">persona </w:t>
      </w:r>
      <w:r w:rsidR="006A1A89">
        <w:rPr>
          <w:rFonts w:ascii="Times New Roman" w:hAnsi="Times New Roman"/>
          <w:b/>
          <w:szCs w:val="24"/>
        </w:rPr>
        <w:t>física</w:t>
      </w:r>
      <w:r w:rsidR="006A1A89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A946B0" w:rsidRPr="003C67B3" w:rsidRDefault="00A946B0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F606A2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245378">
        <w:rPr>
          <w:rFonts w:ascii="Times New Roman" w:hAnsi="Times New Roman"/>
          <w:sz w:val="24"/>
          <w:szCs w:val="24"/>
        </w:rPr>
        <w:t>15</w:t>
      </w:r>
      <w:r w:rsidR="001A2711">
        <w:rPr>
          <w:rFonts w:ascii="Times New Roman" w:hAnsi="Times New Roman"/>
          <w:sz w:val="24"/>
          <w:szCs w:val="24"/>
        </w:rPr>
        <w:t xml:space="preserve"> de </w:t>
      </w:r>
      <w:r w:rsidR="00696067">
        <w:rPr>
          <w:rFonts w:ascii="Times New Roman" w:hAnsi="Times New Roman"/>
          <w:sz w:val="24"/>
          <w:szCs w:val="24"/>
        </w:rPr>
        <w:t>junio</w:t>
      </w:r>
      <w:r w:rsidR="003221E2">
        <w:rPr>
          <w:rFonts w:ascii="Times New Roman" w:hAnsi="Times New Roman"/>
          <w:sz w:val="24"/>
          <w:szCs w:val="24"/>
        </w:rPr>
        <w:t xml:space="preserve"> de 2026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</w:t>
      </w:r>
      <w:r w:rsidR="0073762B">
        <w:rPr>
          <w:rFonts w:ascii="Times New Roman" w:hAnsi="Times New Roman"/>
          <w:b/>
          <w:sz w:val="14"/>
          <w:szCs w:val="24"/>
          <w:lang w:val="es-MX"/>
        </w:rPr>
        <w:t>Lic. Nancy Ortega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="00750BE0">
        <w:rPr>
          <w:rFonts w:ascii="Times New Roman" w:hAnsi="Times New Roman"/>
          <w:sz w:val="14"/>
          <w:szCs w:val="24"/>
          <w:lang w:val="es-MX"/>
        </w:rPr>
        <w:t>C.</w:t>
      </w:r>
      <w:r w:rsidRPr="00015FC5">
        <w:rPr>
          <w:rFonts w:ascii="Times New Roman" w:hAnsi="Times New Roman"/>
          <w:sz w:val="14"/>
          <w:szCs w:val="24"/>
          <w:lang w:val="es-MX"/>
        </w:rPr>
        <w:t>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729F" w:rsidRDefault="0060729F">
      <w:r>
        <w:separator/>
      </w:r>
    </w:p>
  </w:endnote>
  <w:endnote w:type="continuationSeparator" w:id="0">
    <w:p w:rsidR="0060729F" w:rsidRDefault="006072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729F" w:rsidRDefault="0060729F">
      <w:r>
        <w:separator/>
      </w:r>
    </w:p>
  </w:footnote>
  <w:footnote w:type="continuationSeparator" w:id="0">
    <w:p w:rsidR="0060729F" w:rsidRDefault="006072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2DA3"/>
    <w:rsid w:val="00013267"/>
    <w:rsid w:val="00013442"/>
    <w:rsid w:val="000135F0"/>
    <w:rsid w:val="00014788"/>
    <w:rsid w:val="00014A5C"/>
    <w:rsid w:val="00014B1E"/>
    <w:rsid w:val="000157BB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BB7"/>
    <w:rsid w:val="00021F14"/>
    <w:rsid w:val="0002217F"/>
    <w:rsid w:val="00022406"/>
    <w:rsid w:val="0002246F"/>
    <w:rsid w:val="00022F5A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B99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7EE"/>
    <w:rsid w:val="00033BD1"/>
    <w:rsid w:val="000342CC"/>
    <w:rsid w:val="000344A8"/>
    <w:rsid w:val="00034B89"/>
    <w:rsid w:val="00034DFB"/>
    <w:rsid w:val="0003547B"/>
    <w:rsid w:val="0003564E"/>
    <w:rsid w:val="00035B6E"/>
    <w:rsid w:val="00035E1E"/>
    <w:rsid w:val="00036A50"/>
    <w:rsid w:val="00036B35"/>
    <w:rsid w:val="00036B4B"/>
    <w:rsid w:val="00037A97"/>
    <w:rsid w:val="00037E12"/>
    <w:rsid w:val="00040503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129"/>
    <w:rsid w:val="0004429E"/>
    <w:rsid w:val="0004493E"/>
    <w:rsid w:val="000449F5"/>
    <w:rsid w:val="00044AB4"/>
    <w:rsid w:val="00044D10"/>
    <w:rsid w:val="000460BC"/>
    <w:rsid w:val="00046591"/>
    <w:rsid w:val="00046647"/>
    <w:rsid w:val="00046DD0"/>
    <w:rsid w:val="00047086"/>
    <w:rsid w:val="00050C0E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4B2"/>
    <w:rsid w:val="00054B1E"/>
    <w:rsid w:val="00055112"/>
    <w:rsid w:val="00055117"/>
    <w:rsid w:val="000551FB"/>
    <w:rsid w:val="0005577E"/>
    <w:rsid w:val="000557D6"/>
    <w:rsid w:val="00055B2A"/>
    <w:rsid w:val="00056090"/>
    <w:rsid w:val="0005649B"/>
    <w:rsid w:val="000564A5"/>
    <w:rsid w:val="00056A26"/>
    <w:rsid w:val="00056B23"/>
    <w:rsid w:val="00056F2D"/>
    <w:rsid w:val="00057556"/>
    <w:rsid w:val="00057574"/>
    <w:rsid w:val="000578A6"/>
    <w:rsid w:val="0006038E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A3B"/>
    <w:rsid w:val="00066FB1"/>
    <w:rsid w:val="000678BE"/>
    <w:rsid w:val="00067DE9"/>
    <w:rsid w:val="000702E7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AF4"/>
    <w:rsid w:val="00076BFE"/>
    <w:rsid w:val="00076C0C"/>
    <w:rsid w:val="00076C31"/>
    <w:rsid w:val="00076F5F"/>
    <w:rsid w:val="00077A0B"/>
    <w:rsid w:val="00077BC7"/>
    <w:rsid w:val="000802C1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A66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5EB3"/>
    <w:rsid w:val="000868EE"/>
    <w:rsid w:val="00086FA0"/>
    <w:rsid w:val="0008736C"/>
    <w:rsid w:val="0008793E"/>
    <w:rsid w:val="0009097A"/>
    <w:rsid w:val="00090D35"/>
    <w:rsid w:val="00090D50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3AD6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933"/>
    <w:rsid w:val="000A1DC3"/>
    <w:rsid w:val="000A3239"/>
    <w:rsid w:val="000A35ED"/>
    <w:rsid w:val="000A52B0"/>
    <w:rsid w:val="000A6005"/>
    <w:rsid w:val="000A6259"/>
    <w:rsid w:val="000A72A6"/>
    <w:rsid w:val="000A75F4"/>
    <w:rsid w:val="000A7C41"/>
    <w:rsid w:val="000A7D19"/>
    <w:rsid w:val="000B0A11"/>
    <w:rsid w:val="000B0FC0"/>
    <w:rsid w:val="000B125D"/>
    <w:rsid w:val="000B1331"/>
    <w:rsid w:val="000B151A"/>
    <w:rsid w:val="000B15E4"/>
    <w:rsid w:val="000B2445"/>
    <w:rsid w:val="000B2B01"/>
    <w:rsid w:val="000B3139"/>
    <w:rsid w:val="000B3685"/>
    <w:rsid w:val="000B3801"/>
    <w:rsid w:val="000B3ADA"/>
    <w:rsid w:val="000B3BEB"/>
    <w:rsid w:val="000B3D51"/>
    <w:rsid w:val="000B3D72"/>
    <w:rsid w:val="000B400F"/>
    <w:rsid w:val="000B4031"/>
    <w:rsid w:val="000B4187"/>
    <w:rsid w:val="000B4FD1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A5E"/>
    <w:rsid w:val="000C7CED"/>
    <w:rsid w:val="000C7D1D"/>
    <w:rsid w:val="000C7F2B"/>
    <w:rsid w:val="000D0A0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24A5"/>
    <w:rsid w:val="000E261E"/>
    <w:rsid w:val="000E33BF"/>
    <w:rsid w:val="000E354B"/>
    <w:rsid w:val="000E36FA"/>
    <w:rsid w:val="000E3E5D"/>
    <w:rsid w:val="000E3EB7"/>
    <w:rsid w:val="000E4010"/>
    <w:rsid w:val="000E432D"/>
    <w:rsid w:val="000E45BE"/>
    <w:rsid w:val="000E52BB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1EE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0924"/>
    <w:rsid w:val="00100B59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848"/>
    <w:rsid w:val="00104AA0"/>
    <w:rsid w:val="00105998"/>
    <w:rsid w:val="00105A90"/>
    <w:rsid w:val="00106A83"/>
    <w:rsid w:val="00106FF7"/>
    <w:rsid w:val="0010720A"/>
    <w:rsid w:val="00107649"/>
    <w:rsid w:val="00107667"/>
    <w:rsid w:val="0010789B"/>
    <w:rsid w:val="00107B6D"/>
    <w:rsid w:val="00107C31"/>
    <w:rsid w:val="0011101C"/>
    <w:rsid w:val="001111FA"/>
    <w:rsid w:val="00111257"/>
    <w:rsid w:val="0011174B"/>
    <w:rsid w:val="00111AAF"/>
    <w:rsid w:val="00111D13"/>
    <w:rsid w:val="00111EBF"/>
    <w:rsid w:val="0011214A"/>
    <w:rsid w:val="001121D1"/>
    <w:rsid w:val="001122D1"/>
    <w:rsid w:val="0011231E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3C1"/>
    <w:rsid w:val="00114861"/>
    <w:rsid w:val="001150EE"/>
    <w:rsid w:val="0011573A"/>
    <w:rsid w:val="00115C29"/>
    <w:rsid w:val="001165CD"/>
    <w:rsid w:val="00116740"/>
    <w:rsid w:val="001170A1"/>
    <w:rsid w:val="001174A7"/>
    <w:rsid w:val="00117E08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147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39A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00C"/>
    <w:rsid w:val="0016318C"/>
    <w:rsid w:val="001631B0"/>
    <w:rsid w:val="00163215"/>
    <w:rsid w:val="0016353A"/>
    <w:rsid w:val="00163584"/>
    <w:rsid w:val="0016405A"/>
    <w:rsid w:val="00164400"/>
    <w:rsid w:val="001649FB"/>
    <w:rsid w:val="00164CFE"/>
    <w:rsid w:val="001658DB"/>
    <w:rsid w:val="00165E85"/>
    <w:rsid w:val="00166239"/>
    <w:rsid w:val="0016627A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BEE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DE9"/>
    <w:rsid w:val="00183E06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7E0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3BF7"/>
    <w:rsid w:val="00194A0C"/>
    <w:rsid w:val="001959B5"/>
    <w:rsid w:val="00195C84"/>
    <w:rsid w:val="00195CD6"/>
    <w:rsid w:val="00195F41"/>
    <w:rsid w:val="00196566"/>
    <w:rsid w:val="001969E8"/>
    <w:rsid w:val="001974D0"/>
    <w:rsid w:val="001977BA"/>
    <w:rsid w:val="00197C85"/>
    <w:rsid w:val="00197CB3"/>
    <w:rsid w:val="00197F49"/>
    <w:rsid w:val="001A00CD"/>
    <w:rsid w:val="001A02FE"/>
    <w:rsid w:val="001A0662"/>
    <w:rsid w:val="001A17AC"/>
    <w:rsid w:val="001A1A6F"/>
    <w:rsid w:val="001A1B04"/>
    <w:rsid w:val="001A224F"/>
    <w:rsid w:val="001A2368"/>
    <w:rsid w:val="001A2711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1E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1CEF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5E6"/>
    <w:rsid w:val="001C58EB"/>
    <w:rsid w:val="001C5E9F"/>
    <w:rsid w:val="001C6176"/>
    <w:rsid w:val="001C6D55"/>
    <w:rsid w:val="001C6FAA"/>
    <w:rsid w:val="001C7216"/>
    <w:rsid w:val="001C7D2C"/>
    <w:rsid w:val="001C7E70"/>
    <w:rsid w:val="001D0035"/>
    <w:rsid w:val="001D0343"/>
    <w:rsid w:val="001D0400"/>
    <w:rsid w:val="001D0504"/>
    <w:rsid w:val="001D0A84"/>
    <w:rsid w:val="001D0B0F"/>
    <w:rsid w:val="001D0FDD"/>
    <w:rsid w:val="001D1068"/>
    <w:rsid w:val="001D1411"/>
    <w:rsid w:val="001D14E8"/>
    <w:rsid w:val="001D15E7"/>
    <w:rsid w:val="001D18BE"/>
    <w:rsid w:val="001D1C24"/>
    <w:rsid w:val="001D1CAB"/>
    <w:rsid w:val="001D28DE"/>
    <w:rsid w:val="001D2971"/>
    <w:rsid w:val="001D2C9E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270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525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29"/>
    <w:rsid w:val="001E6E8E"/>
    <w:rsid w:val="001E7764"/>
    <w:rsid w:val="001E7C88"/>
    <w:rsid w:val="001F006E"/>
    <w:rsid w:val="001F011D"/>
    <w:rsid w:val="001F02FC"/>
    <w:rsid w:val="001F0B51"/>
    <w:rsid w:val="001F0C7C"/>
    <w:rsid w:val="001F1B42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4A47"/>
    <w:rsid w:val="001F4BEB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3F4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6C93"/>
    <w:rsid w:val="00217090"/>
    <w:rsid w:val="002173DB"/>
    <w:rsid w:val="00217F23"/>
    <w:rsid w:val="00217FB9"/>
    <w:rsid w:val="002209D0"/>
    <w:rsid w:val="00220E9A"/>
    <w:rsid w:val="002210C7"/>
    <w:rsid w:val="0022114A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91B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5542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378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0BC5"/>
    <w:rsid w:val="00251750"/>
    <w:rsid w:val="00251AAD"/>
    <w:rsid w:val="00251CC8"/>
    <w:rsid w:val="00251E02"/>
    <w:rsid w:val="00252145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2A"/>
    <w:rsid w:val="0025699A"/>
    <w:rsid w:val="002569CD"/>
    <w:rsid w:val="00256D5A"/>
    <w:rsid w:val="00256F19"/>
    <w:rsid w:val="0025718D"/>
    <w:rsid w:val="002572AA"/>
    <w:rsid w:val="0025733F"/>
    <w:rsid w:val="0025735C"/>
    <w:rsid w:val="002575ED"/>
    <w:rsid w:val="00260079"/>
    <w:rsid w:val="00260379"/>
    <w:rsid w:val="002604C9"/>
    <w:rsid w:val="0026104F"/>
    <w:rsid w:val="00261968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54E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819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3AAF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B78"/>
    <w:rsid w:val="00276EED"/>
    <w:rsid w:val="002770CA"/>
    <w:rsid w:val="00277AEB"/>
    <w:rsid w:val="00277E55"/>
    <w:rsid w:val="0028046E"/>
    <w:rsid w:val="0028085D"/>
    <w:rsid w:val="002809DA"/>
    <w:rsid w:val="002813B9"/>
    <w:rsid w:val="00281835"/>
    <w:rsid w:val="00281C79"/>
    <w:rsid w:val="00282C21"/>
    <w:rsid w:val="00283237"/>
    <w:rsid w:val="00284A4D"/>
    <w:rsid w:val="00284D67"/>
    <w:rsid w:val="00284DBB"/>
    <w:rsid w:val="00284E37"/>
    <w:rsid w:val="00284F7B"/>
    <w:rsid w:val="002854CB"/>
    <w:rsid w:val="00285EBD"/>
    <w:rsid w:val="00286DC8"/>
    <w:rsid w:val="00287125"/>
    <w:rsid w:val="00287D12"/>
    <w:rsid w:val="00287E5E"/>
    <w:rsid w:val="00290300"/>
    <w:rsid w:val="0029069A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510"/>
    <w:rsid w:val="002A2606"/>
    <w:rsid w:val="002A2AFB"/>
    <w:rsid w:val="002A3327"/>
    <w:rsid w:val="002A39E7"/>
    <w:rsid w:val="002A4E86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3D7"/>
    <w:rsid w:val="002B0ECF"/>
    <w:rsid w:val="002B1169"/>
    <w:rsid w:val="002B12AF"/>
    <w:rsid w:val="002B1807"/>
    <w:rsid w:val="002B1F54"/>
    <w:rsid w:val="002B304C"/>
    <w:rsid w:val="002B3575"/>
    <w:rsid w:val="002B394A"/>
    <w:rsid w:val="002B3CE5"/>
    <w:rsid w:val="002B42E0"/>
    <w:rsid w:val="002B5515"/>
    <w:rsid w:val="002B58E2"/>
    <w:rsid w:val="002B5E8A"/>
    <w:rsid w:val="002B739E"/>
    <w:rsid w:val="002B78B9"/>
    <w:rsid w:val="002B7CE6"/>
    <w:rsid w:val="002C05E1"/>
    <w:rsid w:val="002C1008"/>
    <w:rsid w:val="002C1DCD"/>
    <w:rsid w:val="002C202B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0E3E"/>
    <w:rsid w:val="002E13DD"/>
    <w:rsid w:val="002E178E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CBD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2FEB"/>
    <w:rsid w:val="00303058"/>
    <w:rsid w:val="0030349F"/>
    <w:rsid w:val="003036DC"/>
    <w:rsid w:val="0030383E"/>
    <w:rsid w:val="00303EF3"/>
    <w:rsid w:val="003044C0"/>
    <w:rsid w:val="00304B9B"/>
    <w:rsid w:val="00305511"/>
    <w:rsid w:val="003055DA"/>
    <w:rsid w:val="00305ED0"/>
    <w:rsid w:val="00306494"/>
    <w:rsid w:val="0030665F"/>
    <w:rsid w:val="003069FF"/>
    <w:rsid w:val="00307273"/>
    <w:rsid w:val="00307985"/>
    <w:rsid w:val="00307ADF"/>
    <w:rsid w:val="003106B1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9C0"/>
    <w:rsid w:val="00315B9B"/>
    <w:rsid w:val="00316E18"/>
    <w:rsid w:val="00317470"/>
    <w:rsid w:val="003174C0"/>
    <w:rsid w:val="003174EA"/>
    <w:rsid w:val="00317541"/>
    <w:rsid w:val="0032024C"/>
    <w:rsid w:val="003208AC"/>
    <w:rsid w:val="00321548"/>
    <w:rsid w:val="003221E2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200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6AE0"/>
    <w:rsid w:val="003371DD"/>
    <w:rsid w:val="00337246"/>
    <w:rsid w:val="00337A7F"/>
    <w:rsid w:val="00337DC7"/>
    <w:rsid w:val="00340167"/>
    <w:rsid w:val="00340528"/>
    <w:rsid w:val="00341760"/>
    <w:rsid w:val="00341A7C"/>
    <w:rsid w:val="00341D89"/>
    <w:rsid w:val="003423A9"/>
    <w:rsid w:val="00342509"/>
    <w:rsid w:val="0034275B"/>
    <w:rsid w:val="003429A2"/>
    <w:rsid w:val="00342B2A"/>
    <w:rsid w:val="00342CA6"/>
    <w:rsid w:val="0034319A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3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67F84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668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066"/>
    <w:rsid w:val="0038153C"/>
    <w:rsid w:val="003829E6"/>
    <w:rsid w:val="00382A8E"/>
    <w:rsid w:val="00382B0A"/>
    <w:rsid w:val="00383CAA"/>
    <w:rsid w:val="00383F5B"/>
    <w:rsid w:val="0038418D"/>
    <w:rsid w:val="003853B5"/>
    <w:rsid w:val="00385A72"/>
    <w:rsid w:val="0038727D"/>
    <w:rsid w:val="00387453"/>
    <w:rsid w:val="00387793"/>
    <w:rsid w:val="003908A9"/>
    <w:rsid w:val="00390991"/>
    <w:rsid w:val="00390AFB"/>
    <w:rsid w:val="003913EF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4E9"/>
    <w:rsid w:val="00397580"/>
    <w:rsid w:val="003975EA"/>
    <w:rsid w:val="00397DAD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7A9"/>
    <w:rsid w:val="003A693E"/>
    <w:rsid w:val="003A69ED"/>
    <w:rsid w:val="003A6B77"/>
    <w:rsid w:val="003A702A"/>
    <w:rsid w:val="003A708B"/>
    <w:rsid w:val="003A72BA"/>
    <w:rsid w:val="003A7969"/>
    <w:rsid w:val="003B0940"/>
    <w:rsid w:val="003B1123"/>
    <w:rsid w:val="003B13A1"/>
    <w:rsid w:val="003B164E"/>
    <w:rsid w:val="003B181A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14F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32D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2058"/>
    <w:rsid w:val="003D3CF3"/>
    <w:rsid w:val="003D3F1D"/>
    <w:rsid w:val="003D5735"/>
    <w:rsid w:val="003D5CE2"/>
    <w:rsid w:val="003D6635"/>
    <w:rsid w:val="003D68E1"/>
    <w:rsid w:val="003D762C"/>
    <w:rsid w:val="003D76FA"/>
    <w:rsid w:val="003E0232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40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6C73"/>
    <w:rsid w:val="003F6E9D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914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CA0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1C5F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5F8"/>
    <w:rsid w:val="00424715"/>
    <w:rsid w:val="00424D2F"/>
    <w:rsid w:val="00424EEA"/>
    <w:rsid w:val="004257A5"/>
    <w:rsid w:val="00425C3C"/>
    <w:rsid w:val="00425FB4"/>
    <w:rsid w:val="004261B4"/>
    <w:rsid w:val="00426A10"/>
    <w:rsid w:val="00426AB6"/>
    <w:rsid w:val="00426B1A"/>
    <w:rsid w:val="00426C37"/>
    <w:rsid w:val="0042756D"/>
    <w:rsid w:val="00427A1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7F1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37D53"/>
    <w:rsid w:val="00440CAE"/>
    <w:rsid w:val="00440E92"/>
    <w:rsid w:val="0044100A"/>
    <w:rsid w:val="0044152A"/>
    <w:rsid w:val="00441B33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7E2"/>
    <w:rsid w:val="004479B7"/>
    <w:rsid w:val="00447C3D"/>
    <w:rsid w:val="00447CC6"/>
    <w:rsid w:val="00450A9B"/>
    <w:rsid w:val="00450AAC"/>
    <w:rsid w:val="004512B6"/>
    <w:rsid w:val="00451766"/>
    <w:rsid w:val="00451E31"/>
    <w:rsid w:val="0045220D"/>
    <w:rsid w:val="004525EB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12B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425"/>
    <w:rsid w:val="00467F18"/>
    <w:rsid w:val="00470464"/>
    <w:rsid w:val="00470487"/>
    <w:rsid w:val="00470FCB"/>
    <w:rsid w:val="004712A4"/>
    <w:rsid w:val="004714B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5CC"/>
    <w:rsid w:val="00475BDB"/>
    <w:rsid w:val="00475F2F"/>
    <w:rsid w:val="00475FDF"/>
    <w:rsid w:val="0047649B"/>
    <w:rsid w:val="00476937"/>
    <w:rsid w:val="00476B5E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01F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3DDE"/>
    <w:rsid w:val="00484049"/>
    <w:rsid w:val="00484450"/>
    <w:rsid w:val="00484ED2"/>
    <w:rsid w:val="00485554"/>
    <w:rsid w:val="00485A05"/>
    <w:rsid w:val="00485EB8"/>
    <w:rsid w:val="004860B2"/>
    <w:rsid w:val="00486594"/>
    <w:rsid w:val="0048664A"/>
    <w:rsid w:val="00486DDD"/>
    <w:rsid w:val="00487B5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676"/>
    <w:rsid w:val="00495B79"/>
    <w:rsid w:val="00495DCE"/>
    <w:rsid w:val="00495F53"/>
    <w:rsid w:val="00496016"/>
    <w:rsid w:val="0049633A"/>
    <w:rsid w:val="00496C52"/>
    <w:rsid w:val="00496FD0"/>
    <w:rsid w:val="004971BF"/>
    <w:rsid w:val="0049733D"/>
    <w:rsid w:val="0049744C"/>
    <w:rsid w:val="0049795A"/>
    <w:rsid w:val="00497AC9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4900"/>
    <w:rsid w:val="004A5358"/>
    <w:rsid w:val="004A5564"/>
    <w:rsid w:val="004A5644"/>
    <w:rsid w:val="004A57D0"/>
    <w:rsid w:val="004A5D0E"/>
    <w:rsid w:val="004A5EBB"/>
    <w:rsid w:val="004A63B7"/>
    <w:rsid w:val="004A6477"/>
    <w:rsid w:val="004A720A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2CC"/>
    <w:rsid w:val="004B3797"/>
    <w:rsid w:val="004B38E8"/>
    <w:rsid w:val="004B39F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C00"/>
    <w:rsid w:val="004C3CA1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095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3B63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4F7E04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D14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1DBD"/>
    <w:rsid w:val="00512585"/>
    <w:rsid w:val="005125A8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53"/>
    <w:rsid w:val="00521B8F"/>
    <w:rsid w:val="0052204C"/>
    <w:rsid w:val="005220E7"/>
    <w:rsid w:val="0052285B"/>
    <w:rsid w:val="005228BE"/>
    <w:rsid w:val="00522B58"/>
    <w:rsid w:val="00523176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6BB1"/>
    <w:rsid w:val="00537871"/>
    <w:rsid w:val="00537A52"/>
    <w:rsid w:val="00540388"/>
    <w:rsid w:val="00540689"/>
    <w:rsid w:val="005410EF"/>
    <w:rsid w:val="00541207"/>
    <w:rsid w:val="0054125B"/>
    <w:rsid w:val="00541307"/>
    <w:rsid w:val="00541D63"/>
    <w:rsid w:val="00541E99"/>
    <w:rsid w:val="00541F41"/>
    <w:rsid w:val="00542024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47EDF"/>
    <w:rsid w:val="0055030F"/>
    <w:rsid w:val="0055085C"/>
    <w:rsid w:val="00550887"/>
    <w:rsid w:val="0055095B"/>
    <w:rsid w:val="005509AA"/>
    <w:rsid w:val="005510D5"/>
    <w:rsid w:val="005511C3"/>
    <w:rsid w:val="00551447"/>
    <w:rsid w:val="005519FB"/>
    <w:rsid w:val="00551E35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16B"/>
    <w:rsid w:val="00562AD5"/>
    <w:rsid w:val="00562B66"/>
    <w:rsid w:val="00562D9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6FD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1D5"/>
    <w:rsid w:val="00576394"/>
    <w:rsid w:val="005768EF"/>
    <w:rsid w:val="00576B2B"/>
    <w:rsid w:val="00576BED"/>
    <w:rsid w:val="00577C0A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981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415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4ACE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77C"/>
    <w:rsid w:val="005A0B66"/>
    <w:rsid w:val="005A0E6C"/>
    <w:rsid w:val="005A2992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2"/>
    <w:rsid w:val="005B070C"/>
    <w:rsid w:val="005B07EF"/>
    <w:rsid w:val="005B0A83"/>
    <w:rsid w:val="005B0B5F"/>
    <w:rsid w:val="005B0C5E"/>
    <w:rsid w:val="005B11BA"/>
    <w:rsid w:val="005B12A0"/>
    <w:rsid w:val="005B13E5"/>
    <w:rsid w:val="005B141D"/>
    <w:rsid w:val="005B1424"/>
    <w:rsid w:val="005B2205"/>
    <w:rsid w:val="005B2367"/>
    <w:rsid w:val="005B2722"/>
    <w:rsid w:val="005B2CDC"/>
    <w:rsid w:val="005B2D58"/>
    <w:rsid w:val="005B3015"/>
    <w:rsid w:val="005B3319"/>
    <w:rsid w:val="005B3458"/>
    <w:rsid w:val="005B4668"/>
    <w:rsid w:val="005B4698"/>
    <w:rsid w:val="005B4B25"/>
    <w:rsid w:val="005B53D8"/>
    <w:rsid w:val="005B5E1F"/>
    <w:rsid w:val="005B5EED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3B3A"/>
    <w:rsid w:val="005C40AA"/>
    <w:rsid w:val="005C4841"/>
    <w:rsid w:val="005C4C7B"/>
    <w:rsid w:val="005C4D39"/>
    <w:rsid w:val="005C5300"/>
    <w:rsid w:val="005C59E7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18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95B"/>
    <w:rsid w:val="005E7A8E"/>
    <w:rsid w:val="005E7F51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3D50"/>
    <w:rsid w:val="005F4133"/>
    <w:rsid w:val="005F4303"/>
    <w:rsid w:val="005F445A"/>
    <w:rsid w:val="005F53D5"/>
    <w:rsid w:val="005F5431"/>
    <w:rsid w:val="005F5AA4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0729F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71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200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5827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3E46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B6"/>
    <w:rsid w:val="006475FD"/>
    <w:rsid w:val="00647A73"/>
    <w:rsid w:val="00647AF1"/>
    <w:rsid w:val="00647DFB"/>
    <w:rsid w:val="006501AF"/>
    <w:rsid w:val="00651FBB"/>
    <w:rsid w:val="00653485"/>
    <w:rsid w:val="00653D05"/>
    <w:rsid w:val="00653EF5"/>
    <w:rsid w:val="00654585"/>
    <w:rsid w:val="00654A08"/>
    <w:rsid w:val="00654B75"/>
    <w:rsid w:val="00654DA2"/>
    <w:rsid w:val="0065501B"/>
    <w:rsid w:val="006555FF"/>
    <w:rsid w:val="006558B3"/>
    <w:rsid w:val="00655974"/>
    <w:rsid w:val="00655CA9"/>
    <w:rsid w:val="00655DE3"/>
    <w:rsid w:val="0065631E"/>
    <w:rsid w:val="00656A16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5C9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A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77E4A"/>
    <w:rsid w:val="0068047C"/>
    <w:rsid w:val="00680724"/>
    <w:rsid w:val="00680E85"/>
    <w:rsid w:val="00681019"/>
    <w:rsid w:val="00681DC1"/>
    <w:rsid w:val="006822F6"/>
    <w:rsid w:val="006823C8"/>
    <w:rsid w:val="006825E7"/>
    <w:rsid w:val="0068269D"/>
    <w:rsid w:val="00682E1C"/>
    <w:rsid w:val="00682FE8"/>
    <w:rsid w:val="00683152"/>
    <w:rsid w:val="00683496"/>
    <w:rsid w:val="00683A38"/>
    <w:rsid w:val="00683E3F"/>
    <w:rsid w:val="00684101"/>
    <w:rsid w:val="006842B2"/>
    <w:rsid w:val="00684B24"/>
    <w:rsid w:val="00684B7D"/>
    <w:rsid w:val="00684D31"/>
    <w:rsid w:val="00684E37"/>
    <w:rsid w:val="006852FF"/>
    <w:rsid w:val="006853BE"/>
    <w:rsid w:val="006857C0"/>
    <w:rsid w:val="00685C6C"/>
    <w:rsid w:val="00686436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1F2E"/>
    <w:rsid w:val="00692141"/>
    <w:rsid w:val="00692174"/>
    <w:rsid w:val="00692216"/>
    <w:rsid w:val="00692326"/>
    <w:rsid w:val="00692794"/>
    <w:rsid w:val="00692AF0"/>
    <w:rsid w:val="00692C41"/>
    <w:rsid w:val="00692C60"/>
    <w:rsid w:val="006936C8"/>
    <w:rsid w:val="00693C81"/>
    <w:rsid w:val="006947CD"/>
    <w:rsid w:val="00694EF9"/>
    <w:rsid w:val="0069511B"/>
    <w:rsid w:val="006956A7"/>
    <w:rsid w:val="006957DE"/>
    <w:rsid w:val="00696067"/>
    <w:rsid w:val="00696D09"/>
    <w:rsid w:val="00696D95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A89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4E4"/>
    <w:rsid w:val="006A683E"/>
    <w:rsid w:val="006A6A0F"/>
    <w:rsid w:val="006A6D34"/>
    <w:rsid w:val="006A7CD8"/>
    <w:rsid w:val="006B1243"/>
    <w:rsid w:val="006B212B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4FAD"/>
    <w:rsid w:val="006B50B2"/>
    <w:rsid w:val="006B5223"/>
    <w:rsid w:val="006B539A"/>
    <w:rsid w:val="006B5DC4"/>
    <w:rsid w:val="006B5F78"/>
    <w:rsid w:val="006B64E8"/>
    <w:rsid w:val="006B6955"/>
    <w:rsid w:val="006B7946"/>
    <w:rsid w:val="006B7AB2"/>
    <w:rsid w:val="006C1054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0C16"/>
    <w:rsid w:val="006D161F"/>
    <w:rsid w:val="006D166B"/>
    <w:rsid w:val="006D16D6"/>
    <w:rsid w:val="006D1C35"/>
    <w:rsid w:val="006D2194"/>
    <w:rsid w:val="006D23B2"/>
    <w:rsid w:val="006D2745"/>
    <w:rsid w:val="006D3389"/>
    <w:rsid w:val="006D384A"/>
    <w:rsid w:val="006D3BDE"/>
    <w:rsid w:val="006D3E15"/>
    <w:rsid w:val="006D4648"/>
    <w:rsid w:val="006D4762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7FF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194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2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91B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007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059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121"/>
    <w:rsid w:val="00714BE0"/>
    <w:rsid w:val="00714CAB"/>
    <w:rsid w:val="007152E6"/>
    <w:rsid w:val="0071535F"/>
    <w:rsid w:val="00715400"/>
    <w:rsid w:val="0071555B"/>
    <w:rsid w:val="007159E1"/>
    <w:rsid w:val="00716736"/>
    <w:rsid w:val="007167F0"/>
    <w:rsid w:val="00716A5A"/>
    <w:rsid w:val="00716EE9"/>
    <w:rsid w:val="007174AE"/>
    <w:rsid w:val="00717CD6"/>
    <w:rsid w:val="00717FD9"/>
    <w:rsid w:val="0072019A"/>
    <w:rsid w:val="007202A4"/>
    <w:rsid w:val="00720B36"/>
    <w:rsid w:val="00720C7E"/>
    <w:rsid w:val="00720D30"/>
    <w:rsid w:val="00721774"/>
    <w:rsid w:val="00721C76"/>
    <w:rsid w:val="007231EF"/>
    <w:rsid w:val="007235DC"/>
    <w:rsid w:val="00723A47"/>
    <w:rsid w:val="00723E2A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19A4"/>
    <w:rsid w:val="007323BC"/>
    <w:rsid w:val="007328E9"/>
    <w:rsid w:val="00732E92"/>
    <w:rsid w:val="0073300B"/>
    <w:rsid w:val="00733A71"/>
    <w:rsid w:val="00733F18"/>
    <w:rsid w:val="00733F8A"/>
    <w:rsid w:val="007349BC"/>
    <w:rsid w:val="00734B94"/>
    <w:rsid w:val="00734C9E"/>
    <w:rsid w:val="00734D65"/>
    <w:rsid w:val="00734E12"/>
    <w:rsid w:val="00734FF1"/>
    <w:rsid w:val="007359A4"/>
    <w:rsid w:val="00735F42"/>
    <w:rsid w:val="00736237"/>
    <w:rsid w:val="007365F3"/>
    <w:rsid w:val="0073694E"/>
    <w:rsid w:val="00736A78"/>
    <w:rsid w:val="00737129"/>
    <w:rsid w:val="00737568"/>
    <w:rsid w:val="0073762B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5C8B"/>
    <w:rsid w:val="00745D6E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0BE0"/>
    <w:rsid w:val="00751288"/>
    <w:rsid w:val="00751A3D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333"/>
    <w:rsid w:val="00764EB4"/>
    <w:rsid w:val="00764EBE"/>
    <w:rsid w:val="0076525B"/>
    <w:rsid w:val="007654F3"/>
    <w:rsid w:val="007658D9"/>
    <w:rsid w:val="00765AA6"/>
    <w:rsid w:val="00765B5D"/>
    <w:rsid w:val="00765D7B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129"/>
    <w:rsid w:val="007772F8"/>
    <w:rsid w:val="00777575"/>
    <w:rsid w:val="00777964"/>
    <w:rsid w:val="00777AB4"/>
    <w:rsid w:val="00780827"/>
    <w:rsid w:val="00780BBD"/>
    <w:rsid w:val="00781298"/>
    <w:rsid w:val="007814C6"/>
    <w:rsid w:val="00781E78"/>
    <w:rsid w:val="007822F0"/>
    <w:rsid w:val="0078272E"/>
    <w:rsid w:val="00782745"/>
    <w:rsid w:val="00782E7B"/>
    <w:rsid w:val="00783696"/>
    <w:rsid w:val="00783C12"/>
    <w:rsid w:val="00784327"/>
    <w:rsid w:val="00784516"/>
    <w:rsid w:val="0078482F"/>
    <w:rsid w:val="007848B1"/>
    <w:rsid w:val="00784E37"/>
    <w:rsid w:val="0078508C"/>
    <w:rsid w:val="0078512F"/>
    <w:rsid w:val="0078587E"/>
    <w:rsid w:val="00785DCB"/>
    <w:rsid w:val="007860C3"/>
    <w:rsid w:val="00786734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AC6"/>
    <w:rsid w:val="00795B6B"/>
    <w:rsid w:val="007963F2"/>
    <w:rsid w:val="00796491"/>
    <w:rsid w:val="0079651D"/>
    <w:rsid w:val="00796E78"/>
    <w:rsid w:val="007A061B"/>
    <w:rsid w:val="007A064E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0B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357"/>
    <w:rsid w:val="007B179A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386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38E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2E0"/>
    <w:rsid w:val="007E1501"/>
    <w:rsid w:val="007E15A1"/>
    <w:rsid w:val="007E16C9"/>
    <w:rsid w:val="007E18C6"/>
    <w:rsid w:val="007E1AC5"/>
    <w:rsid w:val="007E1B87"/>
    <w:rsid w:val="007E20FE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51"/>
    <w:rsid w:val="007F3D90"/>
    <w:rsid w:val="007F4707"/>
    <w:rsid w:val="007F4C10"/>
    <w:rsid w:val="007F4E7A"/>
    <w:rsid w:val="007F4F76"/>
    <w:rsid w:val="007F555B"/>
    <w:rsid w:val="007F5DC9"/>
    <w:rsid w:val="007F692A"/>
    <w:rsid w:val="007F6BFD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3C"/>
    <w:rsid w:val="00814982"/>
    <w:rsid w:val="0081506A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132A"/>
    <w:rsid w:val="0082274D"/>
    <w:rsid w:val="008231DF"/>
    <w:rsid w:val="00823724"/>
    <w:rsid w:val="0082403E"/>
    <w:rsid w:val="008241D0"/>
    <w:rsid w:val="008243E5"/>
    <w:rsid w:val="0082469B"/>
    <w:rsid w:val="00824C78"/>
    <w:rsid w:val="0082500F"/>
    <w:rsid w:val="00825684"/>
    <w:rsid w:val="00825F25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1FE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7D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1C4"/>
    <w:rsid w:val="00842791"/>
    <w:rsid w:val="00842D18"/>
    <w:rsid w:val="008430F2"/>
    <w:rsid w:val="00843CFA"/>
    <w:rsid w:val="008441AA"/>
    <w:rsid w:val="008441B0"/>
    <w:rsid w:val="00844535"/>
    <w:rsid w:val="00844D0E"/>
    <w:rsid w:val="008455B3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1290"/>
    <w:rsid w:val="008623C0"/>
    <w:rsid w:val="0086274E"/>
    <w:rsid w:val="0086278D"/>
    <w:rsid w:val="00862CAC"/>
    <w:rsid w:val="00863007"/>
    <w:rsid w:val="008635CC"/>
    <w:rsid w:val="00863842"/>
    <w:rsid w:val="00863BFB"/>
    <w:rsid w:val="0086421E"/>
    <w:rsid w:val="00864EE4"/>
    <w:rsid w:val="00864F1B"/>
    <w:rsid w:val="00865024"/>
    <w:rsid w:val="0086503F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60D"/>
    <w:rsid w:val="00876830"/>
    <w:rsid w:val="00876B40"/>
    <w:rsid w:val="00877828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6B0"/>
    <w:rsid w:val="0088487D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7C6"/>
    <w:rsid w:val="008878C9"/>
    <w:rsid w:val="00887EFB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23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C84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3961"/>
    <w:rsid w:val="008A405A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14"/>
    <w:rsid w:val="008B3EE7"/>
    <w:rsid w:val="008B40AB"/>
    <w:rsid w:val="008B4534"/>
    <w:rsid w:val="008B45FC"/>
    <w:rsid w:val="008B4A71"/>
    <w:rsid w:val="008B4ED8"/>
    <w:rsid w:val="008B5330"/>
    <w:rsid w:val="008B572D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690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A8A"/>
    <w:rsid w:val="008D2B71"/>
    <w:rsid w:val="008D2C58"/>
    <w:rsid w:val="008D2D5D"/>
    <w:rsid w:val="008D3301"/>
    <w:rsid w:val="008D33A3"/>
    <w:rsid w:val="008D395D"/>
    <w:rsid w:val="008D3F2C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6D1D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5CAA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CF"/>
    <w:rsid w:val="009000EF"/>
    <w:rsid w:val="00900509"/>
    <w:rsid w:val="00900BE9"/>
    <w:rsid w:val="00900FC5"/>
    <w:rsid w:val="00901C3C"/>
    <w:rsid w:val="00901DE7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61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8D0"/>
    <w:rsid w:val="00914E15"/>
    <w:rsid w:val="00914F50"/>
    <w:rsid w:val="0091527B"/>
    <w:rsid w:val="009153C9"/>
    <w:rsid w:val="009163E8"/>
    <w:rsid w:val="00916971"/>
    <w:rsid w:val="00916E26"/>
    <w:rsid w:val="009171C9"/>
    <w:rsid w:val="0091767A"/>
    <w:rsid w:val="00917792"/>
    <w:rsid w:val="00917CD7"/>
    <w:rsid w:val="00920451"/>
    <w:rsid w:val="00921064"/>
    <w:rsid w:val="009211ED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626"/>
    <w:rsid w:val="00924748"/>
    <w:rsid w:val="0092491C"/>
    <w:rsid w:val="00924D85"/>
    <w:rsid w:val="00924EC5"/>
    <w:rsid w:val="00925619"/>
    <w:rsid w:val="00927113"/>
    <w:rsid w:val="0092717C"/>
    <w:rsid w:val="009277C4"/>
    <w:rsid w:val="00927E9F"/>
    <w:rsid w:val="00930153"/>
    <w:rsid w:val="009301DD"/>
    <w:rsid w:val="00930329"/>
    <w:rsid w:val="0093057B"/>
    <w:rsid w:val="0093058B"/>
    <w:rsid w:val="00930BB2"/>
    <w:rsid w:val="00930CE2"/>
    <w:rsid w:val="0093147F"/>
    <w:rsid w:val="00931703"/>
    <w:rsid w:val="00931A1B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562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DF"/>
    <w:rsid w:val="009455FF"/>
    <w:rsid w:val="009463D5"/>
    <w:rsid w:val="00947936"/>
    <w:rsid w:val="00950A9B"/>
    <w:rsid w:val="00951131"/>
    <w:rsid w:val="0095115F"/>
    <w:rsid w:val="00951245"/>
    <w:rsid w:val="0095125D"/>
    <w:rsid w:val="0095134F"/>
    <w:rsid w:val="00951766"/>
    <w:rsid w:val="0095211F"/>
    <w:rsid w:val="0095239A"/>
    <w:rsid w:val="009523CB"/>
    <w:rsid w:val="00952444"/>
    <w:rsid w:val="00952CE7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6749"/>
    <w:rsid w:val="009671A2"/>
    <w:rsid w:val="0096749A"/>
    <w:rsid w:val="00967B2B"/>
    <w:rsid w:val="00970BB9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AB3"/>
    <w:rsid w:val="00974FB4"/>
    <w:rsid w:val="0097549B"/>
    <w:rsid w:val="009756A4"/>
    <w:rsid w:val="009756A7"/>
    <w:rsid w:val="00975F47"/>
    <w:rsid w:val="00976A47"/>
    <w:rsid w:val="009774C1"/>
    <w:rsid w:val="009776FB"/>
    <w:rsid w:val="00977DE9"/>
    <w:rsid w:val="009804BA"/>
    <w:rsid w:val="00980A21"/>
    <w:rsid w:val="00980D1D"/>
    <w:rsid w:val="00980D49"/>
    <w:rsid w:val="00981983"/>
    <w:rsid w:val="00981AE3"/>
    <w:rsid w:val="009820BD"/>
    <w:rsid w:val="0098212B"/>
    <w:rsid w:val="00982866"/>
    <w:rsid w:val="00982B34"/>
    <w:rsid w:val="009835C1"/>
    <w:rsid w:val="00983878"/>
    <w:rsid w:val="00983C1B"/>
    <w:rsid w:val="00983DCE"/>
    <w:rsid w:val="00983E28"/>
    <w:rsid w:val="00983EF4"/>
    <w:rsid w:val="00983F96"/>
    <w:rsid w:val="00984AC1"/>
    <w:rsid w:val="00984D46"/>
    <w:rsid w:val="00985170"/>
    <w:rsid w:val="0098531E"/>
    <w:rsid w:val="00985E1F"/>
    <w:rsid w:val="00986230"/>
    <w:rsid w:val="00986264"/>
    <w:rsid w:val="00986318"/>
    <w:rsid w:val="009864EA"/>
    <w:rsid w:val="00986E0B"/>
    <w:rsid w:val="00987C27"/>
    <w:rsid w:val="00990407"/>
    <w:rsid w:val="009904FB"/>
    <w:rsid w:val="00990FD3"/>
    <w:rsid w:val="00991C02"/>
    <w:rsid w:val="009921F9"/>
    <w:rsid w:val="009923AA"/>
    <w:rsid w:val="00992567"/>
    <w:rsid w:val="00992B88"/>
    <w:rsid w:val="009939B9"/>
    <w:rsid w:val="009939C8"/>
    <w:rsid w:val="00993AEE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8FD"/>
    <w:rsid w:val="00996921"/>
    <w:rsid w:val="00996AB7"/>
    <w:rsid w:val="00996BD4"/>
    <w:rsid w:val="009973A1"/>
    <w:rsid w:val="00997535"/>
    <w:rsid w:val="00997EA6"/>
    <w:rsid w:val="009A0100"/>
    <w:rsid w:val="009A040C"/>
    <w:rsid w:val="009A1033"/>
    <w:rsid w:val="009A1077"/>
    <w:rsid w:val="009A218A"/>
    <w:rsid w:val="009A2C64"/>
    <w:rsid w:val="009A2FF7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A7EFA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004"/>
    <w:rsid w:val="009B4162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7F4"/>
    <w:rsid w:val="009C0BA8"/>
    <w:rsid w:val="009C1056"/>
    <w:rsid w:val="009C121D"/>
    <w:rsid w:val="009C1986"/>
    <w:rsid w:val="009C1DF4"/>
    <w:rsid w:val="009C1E27"/>
    <w:rsid w:val="009C1FC9"/>
    <w:rsid w:val="009C2299"/>
    <w:rsid w:val="009C2491"/>
    <w:rsid w:val="009C2A08"/>
    <w:rsid w:val="009C31BE"/>
    <w:rsid w:val="009C3495"/>
    <w:rsid w:val="009C3724"/>
    <w:rsid w:val="009C378F"/>
    <w:rsid w:val="009C3AD2"/>
    <w:rsid w:val="009C44F6"/>
    <w:rsid w:val="009C68E4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2AC"/>
    <w:rsid w:val="009D03BB"/>
    <w:rsid w:val="009D0464"/>
    <w:rsid w:val="009D0936"/>
    <w:rsid w:val="009D0D19"/>
    <w:rsid w:val="009D0ED1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7DC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A7E"/>
    <w:rsid w:val="009E0BA7"/>
    <w:rsid w:val="009E0CC0"/>
    <w:rsid w:val="009E0D97"/>
    <w:rsid w:val="009E124C"/>
    <w:rsid w:val="009E143A"/>
    <w:rsid w:val="009E2566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E7FE8"/>
    <w:rsid w:val="009F05FD"/>
    <w:rsid w:val="009F0677"/>
    <w:rsid w:val="009F0C6F"/>
    <w:rsid w:val="009F129D"/>
    <w:rsid w:val="009F1640"/>
    <w:rsid w:val="009F2325"/>
    <w:rsid w:val="009F23DC"/>
    <w:rsid w:val="009F2434"/>
    <w:rsid w:val="009F273F"/>
    <w:rsid w:val="009F2898"/>
    <w:rsid w:val="009F2B2B"/>
    <w:rsid w:val="009F2E7F"/>
    <w:rsid w:val="009F3342"/>
    <w:rsid w:val="009F33A6"/>
    <w:rsid w:val="009F377D"/>
    <w:rsid w:val="009F3A30"/>
    <w:rsid w:val="009F3FB9"/>
    <w:rsid w:val="009F4581"/>
    <w:rsid w:val="009F4659"/>
    <w:rsid w:val="009F4954"/>
    <w:rsid w:val="009F4F2B"/>
    <w:rsid w:val="009F50D8"/>
    <w:rsid w:val="009F5102"/>
    <w:rsid w:val="009F5173"/>
    <w:rsid w:val="009F5630"/>
    <w:rsid w:val="009F56AF"/>
    <w:rsid w:val="009F58C8"/>
    <w:rsid w:val="009F5941"/>
    <w:rsid w:val="009F62A3"/>
    <w:rsid w:val="009F6567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ABB"/>
    <w:rsid w:val="00A03B70"/>
    <w:rsid w:val="00A03C43"/>
    <w:rsid w:val="00A03DFE"/>
    <w:rsid w:val="00A046E0"/>
    <w:rsid w:val="00A04926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6B73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17F65"/>
    <w:rsid w:val="00A202F1"/>
    <w:rsid w:val="00A20353"/>
    <w:rsid w:val="00A204D5"/>
    <w:rsid w:val="00A2097F"/>
    <w:rsid w:val="00A20AC3"/>
    <w:rsid w:val="00A2128D"/>
    <w:rsid w:val="00A21380"/>
    <w:rsid w:val="00A21B5B"/>
    <w:rsid w:val="00A21B77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00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A81"/>
    <w:rsid w:val="00A34D10"/>
    <w:rsid w:val="00A351EF"/>
    <w:rsid w:val="00A3567E"/>
    <w:rsid w:val="00A35855"/>
    <w:rsid w:val="00A36220"/>
    <w:rsid w:val="00A36288"/>
    <w:rsid w:val="00A36A51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4B75"/>
    <w:rsid w:val="00A45056"/>
    <w:rsid w:val="00A4521C"/>
    <w:rsid w:val="00A45518"/>
    <w:rsid w:val="00A4567C"/>
    <w:rsid w:val="00A459EC"/>
    <w:rsid w:val="00A45E10"/>
    <w:rsid w:val="00A45EBB"/>
    <w:rsid w:val="00A4601C"/>
    <w:rsid w:val="00A471FF"/>
    <w:rsid w:val="00A47578"/>
    <w:rsid w:val="00A47C07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4A80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7A6"/>
    <w:rsid w:val="00A83A73"/>
    <w:rsid w:val="00A83C68"/>
    <w:rsid w:val="00A84330"/>
    <w:rsid w:val="00A849D7"/>
    <w:rsid w:val="00A84C2F"/>
    <w:rsid w:val="00A85248"/>
    <w:rsid w:val="00A85646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0776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46B0"/>
    <w:rsid w:val="00A948FB"/>
    <w:rsid w:val="00A95455"/>
    <w:rsid w:val="00A958DF"/>
    <w:rsid w:val="00A959F2"/>
    <w:rsid w:val="00A95AD8"/>
    <w:rsid w:val="00A95F76"/>
    <w:rsid w:val="00A9644A"/>
    <w:rsid w:val="00A96CB6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1FA7"/>
    <w:rsid w:val="00AB2190"/>
    <w:rsid w:val="00AB2699"/>
    <w:rsid w:val="00AB2BA0"/>
    <w:rsid w:val="00AB3328"/>
    <w:rsid w:val="00AB34C0"/>
    <w:rsid w:val="00AB35CD"/>
    <w:rsid w:val="00AB380C"/>
    <w:rsid w:val="00AB39B9"/>
    <w:rsid w:val="00AB3B57"/>
    <w:rsid w:val="00AB425B"/>
    <w:rsid w:val="00AB4989"/>
    <w:rsid w:val="00AB4D32"/>
    <w:rsid w:val="00AB57AF"/>
    <w:rsid w:val="00AB5ACC"/>
    <w:rsid w:val="00AB6326"/>
    <w:rsid w:val="00AB6715"/>
    <w:rsid w:val="00AB67AC"/>
    <w:rsid w:val="00AB6E85"/>
    <w:rsid w:val="00AB7139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4A4F"/>
    <w:rsid w:val="00AC5698"/>
    <w:rsid w:val="00AC59E6"/>
    <w:rsid w:val="00AC5F84"/>
    <w:rsid w:val="00AC62FD"/>
    <w:rsid w:val="00AC6443"/>
    <w:rsid w:val="00AC684E"/>
    <w:rsid w:val="00AC72D4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D26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82A"/>
    <w:rsid w:val="00AE3A00"/>
    <w:rsid w:val="00AE3AFC"/>
    <w:rsid w:val="00AE3D30"/>
    <w:rsid w:val="00AE3DF7"/>
    <w:rsid w:val="00AE40E6"/>
    <w:rsid w:val="00AE45D1"/>
    <w:rsid w:val="00AE489F"/>
    <w:rsid w:val="00AE4D89"/>
    <w:rsid w:val="00AE56F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8BE"/>
    <w:rsid w:val="00AF2B3C"/>
    <w:rsid w:val="00AF2B83"/>
    <w:rsid w:val="00AF3B04"/>
    <w:rsid w:val="00AF3E13"/>
    <w:rsid w:val="00AF3E56"/>
    <w:rsid w:val="00AF45CD"/>
    <w:rsid w:val="00AF4950"/>
    <w:rsid w:val="00AF549B"/>
    <w:rsid w:val="00AF54E0"/>
    <w:rsid w:val="00AF5BA3"/>
    <w:rsid w:val="00AF60E0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45D"/>
    <w:rsid w:val="00B0372A"/>
    <w:rsid w:val="00B0385B"/>
    <w:rsid w:val="00B03C9C"/>
    <w:rsid w:val="00B03D4A"/>
    <w:rsid w:val="00B03EDA"/>
    <w:rsid w:val="00B03FFA"/>
    <w:rsid w:val="00B0427D"/>
    <w:rsid w:val="00B042B7"/>
    <w:rsid w:val="00B049F9"/>
    <w:rsid w:val="00B0534B"/>
    <w:rsid w:val="00B054A0"/>
    <w:rsid w:val="00B05DA2"/>
    <w:rsid w:val="00B06319"/>
    <w:rsid w:val="00B073C7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219"/>
    <w:rsid w:val="00B22547"/>
    <w:rsid w:val="00B228C5"/>
    <w:rsid w:val="00B22943"/>
    <w:rsid w:val="00B234FD"/>
    <w:rsid w:val="00B23A26"/>
    <w:rsid w:val="00B249C5"/>
    <w:rsid w:val="00B24DAC"/>
    <w:rsid w:val="00B24DF0"/>
    <w:rsid w:val="00B24E4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33E"/>
    <w:rsid w:val="00B3353C"/>
    <w:rsid w:val="00B335E0"/>
    <w:rsid w:val="00B337FA"/>
    <w:rsid w:val="00B340F0"/>
    <w:rsid w:val="00B34866"/>
    <w:rsid w:val="00B34B81"/>
    <w:rsid w:val="00B34D33"/>
    <w:rsid w:val="00B34DC0"/>
    <w:rsid w:val="00B35CAB"/>
    <w:rsid w:val="00B35FAF"/>
    <w:rsid w:val="00B3601A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3BFE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57611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0B7C"/>
    <w:rsid w:val="00B7120B"/>
    <w:rsid w:val="00B71544"/>
    <w:rsid w:val="00B71997"/>
    <w:rsid w:val="00B7199F"/>
    <w:rsid w:val="00B71F6E"/>
    <w:rsid w:val="00B72260"/>
    <w:rsid w:val="00B72678"/>
    <w:rsid w:val="00B7296B"/>
    <w:rsid w:val="00B72A8D"/>
    <w:rsid w:val="00B73946"/>
    <w:rsid w:val="00B74409"/>
    <w:rsid w:val="00B7478D"/>
    <w:rsid w:val="00B748A2"/>
    <w:rsid w:val="00B74C70"/>
    <w:rsid w:val="00B74E67"/>
    <w:rsid w:val="00B75885"/>
    <w:rsid w:val="00B763C8"/>
    <w:rsid w:val="00B7680D"/>
    <w:rsid w:val="00B769E1"/>
    <w:rsid w:val="00B76B69"/>
    <w:rsid w:val="00B76C85"/>
    <w:rsid w:val="00B778F7"/>
    <w:rsid w:val="00B77F80"/>
    <w:rsid w:val="00B802E4"/>
    <w:rsid w:val="00B80457"/>
    <w:rsid w:val="00B80C57"/>
    <w:rsid w:val="00B80FF6"/>
    <w:rsid w:val="00B8104D"/>
    <w:rsid w:val="00B81A38"/>
    <w:rsid w:val="00B81D64"/>
    <w:rsid w:val="00B82F2D"/>
    <w:rsid w:val="00B845D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1F8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1E1F"/>
    <w:rsid w:val="00BA1F4F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6C9B"/>
    <w:rsid w:val="00BA6E06"/>
    <w:rsid w:val="00BA7103"/>
    <w:rsid w:val="00BA7C9E"/>
    <w:rsid w:val="00BA7CD4"/>
    <w:rsid w:val="00BA7DC2"/>
    <w:rsid w:val="00BA7F05"/>
    <w:rsid w:val="00BB013F"/>
    <w:rsid w:val="00BB01E6"/>
    <w:rsid w:val="00BB05D7"/>
    <w:rsid w:val="00BB1440"/>
    <w:rsid w:val="00BB1B3C"/>
    <w:rsid w:val="00BB1FE2"/>
    <w:rsid w:val="00BB25F5"/>
    <w:rsid w:val="00BB2683"/>
    <w:rsid w:val="00BB2820"/>
    <w:rsid w:val="00BB2AC5"/>
    <w:rsid w:val="00BB2C7D"/>
    <w:rsid w:val="00BB386F"/>
    <w:rsid w:val="00BB4B4B"/>
    <w:rsid w:val="00BB4E9A"/>
    <w:rsid w:val="00BB58FC"/>
    <w:rsid w:val="00BB5987"/>
    <w:rsid w:val="00BB5E6C"/>
    <w:rsid w:val="00BB637F"/>
    <w:rsid w:val="00BB685A"/>
    <w:rsid w:val="00BB7578"/>
    <w:rsid w:val="00BB7EAA"/>
    <w:rsid w:val="00BB7EEF"/>
    <w:rsid w:val="00BC0270"/>
    <w:rsid w:val="00BC03BE"/>
    <w:rsid w:val="00BC0650"/>
    <w:rsid w:val="00BC13A8"/>
    <w:rsid w:val="00BC1C72"/>
    <w:rsid w:val="00BC212F"/>
    <w:rsid w:val="00BC2BEC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35A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4DAE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2DF3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168E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3913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87B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E58"/>
    <w:rsid w:val="00C32F02"/>
    <w:rsid w:val="00C330CD"/>
    <w:rsid w:val="00C33C31"/>
    <w:rsid w:val="00C342E8"/>
    <w:rsid w:val="00C34A07"/>
    <w:rsid w:val="00C34C1F"/>
    <w:rsid w:val="00C34E01"/>
    <w:rsid w:val="00C3520A"/>
    <w:rsid w:val="00C3548C"/>
    <w:rsid w:val="00C3569E"/>
    <w:rsid w:val="00C358F3"/>
    <w:rsid w:val="00C35D4F"/>
    <w:rsid w:val="00C361E8"/>
    <w:rsid w:val="00C369FB"/>
    <w:rsid w:val="00C36A94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1C27"/>
    <w:rsid w:val="00C420E6"/>
    <w:rsid w:val="00C42771"/>
    <w:rsid w:val="00C429F7"/>
    <w:rsid w:val="00C42A79"/>
    <w:rsid w:val="00C43064"/>
    <w:rsid w:val="00C43080"/>
    <w:rsid w:val="00C4354F"/>
    <w:rsid w:val="00C44B2E"/>
    <w:rsid w:val="00C450EA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3DC5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18"/>
    <w:rsid w:val="00C608B4"/>
    <w:rsid w:val="00C60C15"/>
    <w:rsid w:val="00C6101D"/>
    <w:rsid w:val="00C6103D"/>
    <w:rsid w:val="00C613CF"/>
    <w:rsid w:val="00C6173C"/>
    <w:rsid w:val="00C61858"/>
    <w:rsid w:val="00C620A4"/>
    <w:rsid w:val="00C62795"/>
    <w:rsid w:val="00C62DD4"/>
    <w:rsid w:val="00C631A5"/>
    <w:rsid w:val="00C63244"/>
    <w:rsid w:val="00C6364B"/>
    <w:rsid w:val="00C63989"/>
    <w:rsid w:val="00C63DB2"/>
    <w:rsid w:val="00C63DDD"/>
    <w:rsid w:val="00C64266"/>
    <w:rsid w:val="00C64544"/>
    <w:rsid w:val="00C64549"/>
    <w:rsid w:val="00C64B7C"/>
    <w:rsid w:val="00C64E39"/>
    <w:rsid w:val="00C64E95"/>
    <w:rsid w:val="00C6540A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AB0"/>
    <w:rsid w:val="00C67C77"/>
    <w:rsid w:val="00C67CAE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09A"/>
    <w:rsid w:val="00C7412A"/>
    <w:rsid w:val="00C742F5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556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52"/>
    <w:rsid w:val="00C8426A"/>
    <w:rsid w:val="00C8482E"/>
    <w:rsid w:val="00C848F5"/>
    <w:rsid w:val="00C84C30"/>
    <w:rsid w:val="00C85B2C"/>
    <w:rsid w:val="00C85D5F"/>
    <w:rsid w:val="00C862CD"/>
    <w:rsid w:val="00C86FB9"/>
    <w:rsid w:val="00C8702F"/>
    <w:rsid w:val="00C87040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5CA5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558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872"/>
    <w:rsid w:val="00CB3F54"/>
    <w:rsid w:val="00CB3F65"/>
    <w:rsid w:val="00CB42D8"/>
    <w:rsid w:val="00CB43F8"/>
    <w:rsid w:val="00CB4782"/>
    <w:rsid w:val="00CB483F"/>
    <w:rsid w:val="00CB49A8"/>
    <w:rsid w:val="00CB52DF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89"/>
    <w:rsid w:val="00CC13C9"/>
    <w:rsid w:val="00CC13F1"/>
    <w:rsid w:val="00CC1683"/>
    <w:rsid w:val="00CC16DF"/>
    <w:rsid w:val="00CC1C5C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4A00"/>
    <w:rsid w:val="00CC5035"/>
    <w:rsid w:val="00CC56BB"/>
    <w:rsid w:val="00CC5794"/>
    <w:rsid w:val="00CC60AB"/>
    <w:rsid w:val="00CC6760"/>
    <w:rsid w:val="00CC69C2"/>
    <w:rsid w:val="00CC74AB"/>
    <w:rsid w:val="00CC7519"/>
    <w:rsid w:val="00CC792C"/>
    <w:rsid w:val="00CC7C69"/>
    <w:rsid w:val="00CD067F"/>
    <w:rsid w:val="00CD0B84"/>
    <w:rsid w:val="00CD11CE"/>
    <w:rsid w:val="00CD12AE"/>
    <w:rsid w:val="00CD1438"/>
    <w:rsid w:val="00CD17C0"/>
    <w:rsid w:val="00CD2FD4"/>
    <w:rsid w:val="00CD3267"/>
    <w:rsid w:val="00CD344C"/>
    <w:rsid w:val="00CD37D0"/>
    <w:rsid w:val="00CD3949"/>
    <w:rsid w:val="00CD3A22"/>
    <w:rsid w:val="00CD3B45"/>
    <w:rsid w:val="00CD48BF"/>
    <w:rsid w:val="00CD6300"/>
    <w:rsid w:val="00CD6442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843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ECB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0EA"/>
    <w:rsid w:val="00CF36F4"/>
    <w:rsid w:val="00CF3747"/>
    <w:rsid w:val="00CF3A12"/>
    <w:rsid w:val="00CF3A45"/>
    <w:rsid w:val="00CF3A84"/>
    <w:rsid w:val="00CF3B92"/>
    <w:rsid w:val="00CF402C"/>
    <w:rsid w:val="00CF4054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19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C72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2DD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12FC"/>
    <w:rsid w:val="00D31820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2AC"/>
    <w:rsid w:val="00D40C9B"/>
    <w:rsid w:val="00D40FC9"/>
    <w:rsid w:val="00D41182"/>
    <w:rsid w:val="00D414D4"/>
    <w:rsid w:val="00D41A3C"/>
    <w:rsid w:val="00D41D9E"/>
    <w:rsid w:val="00D42BBD"/>
    <w:rsid w:val="00D42E06"/>
    <w:rsid w:val="00D438FC"/>
    <w:rsid w:val="00D43EA1"/>
    <w:rsid w:val="00D43FB3"/>
    <w:rsid w:val="00D44000"/>
    <w:rsid w:val="00D441A6"/>
    <w:rsid w:val="00D4440F"/>
    <w:rsid w:val="00D44741"/>
    <w:rsid w:val="00D45449"/>
    <w:rsid w:val="00D45F5C"/>
    <w:rsid w:val="00D46381"/>
    <w:rsid w:val="00D468F1"/>
    <w:rsid w:val="00D46CAF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0A3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5F52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49E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320"/>
    <w:rsid w:val="00D83870"/>
    <w:rsid w:val="00D83A5A"/>
    <w:rsid w:val="00D83C25"/>
    <w:rsid w:val="00D83D97"/>
    <w:rsid w:val="00D83E24"/>
    <w:rsid w:val="00D846CE"/>
    <w:rsid w:val="00D8504E"/>
    <w:rsid w:val="00D85373"/>
    <w:rsid w:val="00D86172"/>
    <w:rsid w:val="00D865B1"/>
    <w:rsid w:val="00D86E84"/>
    <w:rsid w:val="00D875CB"/>
    <w:rsid w:val="00D8786E"/>
    <w:rsid w:val="00D8793A"/>
    <w:rsid w:val="00D87B30"/>
    <w:rsid w:val="00D87C6D"/>
    <w:rsid w:val="00D907AE"/>
    <w:rsid w:val="00D90D8A"/>
    <w:rsid w:val="00D91D8A"/>
    <w:rsid w:val="00D9206A"/>
    <w:rsid w:val="00D92406"/>
    <w:rsid w:val="00D92524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D24"/>
    <w:rsid w:val="00DA0EC1"/>
    <w:rsid w:val="00DA1193"/>
    <w:rsid w:val="00DA1A82"/>
    <w:rsid w:val="00DA1CED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A1E"/>
    <w:rsid w:val="00DA4F15"/>
    <w:rsid w:val="00DA59C7"/>
    <w:rsid w:val="00DA5B12"/>
    <w:rsid w:val="00DA5FF2"/>
    <w:rsid w:val="00DA666A"/>
    <w:rsid w:val="00DA6B2D"/>
    <w:rsid w:val="00DA6B66"/>
    <w:rsid w:val="00DA6BDF"/>
    <w:rsid w:val="00DA6F54"/>
    <w:rsid w:val="00DA70C5"/>
    <w:rsid w:val="00DA7306"/>
    <w:rsid w:val="00DA792F"/>
    <w:rsid w:val="00DB03DF"/>
    <w:rsid w:val="00DB0539"/>
    <w:rsid w:val="00DB0564"/>
    <w:rsid w:val="00DB0B27"/>
    <w:rsid w:val="00DB0CE0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C9C"/>
    <w:rsid w:val="00DC0E49"/>
    <w:rsid w:val="00DC1356"/>
    <w:rsid w:val="00DC1F4D"/>
    <w:rsid w:val="00DC20D2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57ED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366"/>
    <w:rsid w:val="00DD4E31"/>
    <w:rsid w:val="00DD4E37"/>
    <w:rsid w:val="00DD5627"/>
    <w:rsid w:val="00DD5808"/>
    <w:rsid w:val="00DD58EC"/>
    <w:rsid w:val="00DD5C1D"/>
    <w:rsid w:val="00DD5C39"/>
    <w:rsid w:val="00DD62E3"/>
    <w:rsid w:val="00DD65E6"/>
    <w:rsid w:val="00DD6BB7"/>
    <w:rsid w:val="00DD74FC"/>
    <w:rsid w:val="00DD754E"/>
    <w:rsid w:val="00DD7F47"/>
    <w:rsid w:val="00DD7F67"/>
    <w:rsid w:val="00DE02EF"/>
    <w:rsid w:val="00DE0464"/>
    <w:rsid w:val="00DE0866"/>
    <w:rsid w:val="00DE0C66"/>
    <w:rsid w:val="00DE148E"/>
    <w:rsid w:val="00DE17A0"/>
    <w:rsid w:val="00DE1E80"/>
    <w:rsid w:val="00DE26A3"/>
    <w:rsid w:val="00DE2776"/>
    <w:rsid w:val="00DE2D22"/>
    <w:rsid w:val="00DE2FAB"/>
    <w:rsid w:val="00DE336E"/>
    <w:rsid w:val="00DE3430"/>
    <w:rsid w:val="00DE37CA"/>
    <w:rsid w:val="00DE39BB"/>
    <w:rsid w:val="00DE39F3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6E64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446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3DE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09E"/>
    <w:rsid w:val="00E07214"/>
    <w:rsid w:val="00E0721B"/>
    <w:rsid w:val="00E07D86"/>
    <w:rsid w:val="00E07F19"/>
    <w:rsid w:val="00E07F41"/>
    <w:rsid w:val="00E1019A"/>
    <w:rsid w:val="00E1023B"/>
    <w:rsid w:val="00E10E42"/>
    <w:rsid w:val="00E10E8E"/>
    <w:rsid w:val="00E111F3"/>
    <w:rsid w:val="00E1152F"/>
    <w:rsid w:val="00E1177D"/>
    <w:rsid w:val="00E11921"/>
    <w:rsid w:val="00E11A23"/>
    <w:rsid w:val="00E12287"/>
    <w:rsid w:val="00E124E3"/>
    <w:rsid w:val="00E1281C"/>
    <w:rsid w:val="00E12989"/>
    <w:rsid w:val="00E12A8C"/>
    <w:rsid w:val="00E12F2E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912"/>
    <w:rsid w:val="00E23BD4"/>
    <w:rsid w:val="00E24E10"/>
    <w:rsid w:val="00E250F8"/>
    <w:rsid w:val="00E25149"/>
    <w:rsid w:val="00E25720"/>
    <w:rsid w:val="00E257BF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E4B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DBE"/>
    <w:rsid w:val="00E34EC5"/>
    <w:rsid w:val="00E358F8"/>
    <w:rsid w:val="00E35BAD"/>
    <w:rsid w:val="00E35F37"/>
    <w:rsid w:val="00E36275"/>
    <w:rsid w:val="00E366FA"/>
    <w:rsid w:val="00E37C1C"/>
    <w:rsid w:val="00E37CBA"/>
    <w:rsid w:val="00E37F0E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0AE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2C8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52C"/>
    <w:rsid w:val="00E57747"/>
    <w:rsid w:val="00E6071C"/>
    <w:rsid w:val="00E60F92"/>
    <w:rsid w:val="00E615CB"/>
    <w:rsid w:val="00E618F7"/>
    <w:rsid w:val="00E627D1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4D96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195C"/>
    <w:rsid w:val="00E71D1D"/>
    <w:rsid w:val="00E71E8D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2FD9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98A"/>
    <w:rsid w:val="00E95C37"/>
    <w:rsid w:val="00E95D32"/>
    <w:rsid w:val="00E96EAB"/>
    <w:rsid w:val="00E974BF"/>
    <w:rsid w:val="00E9761B"/>
    <w:rsid w:val="00E97AC9"/>
    <w:rsid w:val="00E97E0E"/>
    <w:rsid w:val="00EA0513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39ED"/>
    <w:rsid w:val="00EA4A62"/>
    <w:rsid w:val="00EA4C3B"/>
    <w:rsid w:val="00EA50C3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3C5"/>
    <w:rsid w:val="00ED6F76"/>
    <w:rsid w:val="00EE03BE"/>
    <w:rsid w:val="00EE04C6"/>
    <w:rsid w:val="00EE0D3F"/>
    <w:rsid w:val="00EE1659"/>
    <w:rsid w:val="00EE19A6"/>
    <w:rsid w:val="00EE1E36"/>
    <w:rsid w:val="00EE246C"/>
    <w:rsid w:val="00EE2DAE"/>
    <w:rsid w:val="00EE3049"/>
    <w:rsid w:val="00EE3B1F"/>
    <w:rsid w:val="00EE3C03"/>
    <w:rsid w:val="00EE478A"/>
    <w:rsid w:val="00EE49DF"/>
    <w:rsid w:val="00EE5492"/>
    <w:rsid w:val="00EE568E"/>
    <w:rsid w:val="00EE59B0"/>
    <w:rsid w:val="00EE5FB0"/>
    <w:rsid w:val="00EE600C"/>
    <w:rsid w:val="00EE643B"/>
    <w:rsid w:val="00EE662E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29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88"/>
    <w:rsid w:val="00F04597"/>
    <w:rsid w:val="00F045A1"/>
    <w:rsid w:val="00F05414"/>
    <w:rsid w:val="00F05558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0F84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3D3A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0DC5"/>
    <w:rsid w:val="00F212BE"/>
    <w:rsid w:val="00F2184C"/>
    <w:rsid w:val="00F22568"/>
    <w:rsid w:val="00F2260A"/>
    <w:rsid w:val="00F22CC3"/>
    <w:rsid w:val="00F23180"/>
    <w:rsid w:val="00F23334"/>
    <w:rsid w:val="00F233B6"/>
    <w:rsid w:val="00F233E1"/>
    <w:rsid w:val="00F24964"/>
    <w:rsid w:val="00F24B2C"/>
    <w:rsid w:val="00F24B90"/>
    <w:rsid w:val="00F24FB6"/>
    <w:rsid w:val="00F251F1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0FF"/>
    <w:rsid w:val="00F3431B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6EA1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A7B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1A6F"/>
    <w:rsid w:val="00F52A81"/>
    <w:rsid w:val="00F52B27"/>
    <w:rsid w:val="00F52C6E"/>
    <w:rsid w:val="00F54081"/>
    <w:rsid w:val="00F54508"/>
    <w:rsid w:val="00F547B8"/>
    <w:rsid w:val="00F551F7"/>
    <w:rsid w:val="00F55723"/>
    <w:rsid w:val="00F55AA0"/>
    <w:rsid w:val="00F55C58"/>
    <w:rsid w:val="00F55D83"/>
    <w:rsid w:val="00F5693A"/>
    <w:rsid w:val="00F56C54"/>
    <w:rsid w:val="00F5777A"/>
    <w:rsid w:val="00F57C5A"/>
    <w:rsid w:val="00F57C75"/>
    <w:rsid w:val="00F6069D"/>
    <w:rsid w:val="00F606A2"/>
    <w:rsid w:val="00F6171E"/>
    <w:rsid w:val="00F61AA0"/>
    <w:rsid w:val="00F61C39"/>
    <w:rsid w:val="00F61C56"/>
    <w:rsid w:val="00F61E3C"/>
    <w:rsid w:val="00F61F8A"/>
    <w:rsid w:val="00F62021"/>
    <w:rsid w:val="00F6236B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C7B"/>
    <w:rsid w:val="00F67EE3"/>
    <w:rsid w:val="00F701B2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835"/>
    <w:rsid w:val="00F74CFB"/>
    <w:rsid w:val="00F74F09"/>
    <w:rsid w:val="00F74FC5"/>
    <w:rsid w:val="00F75234"/>
    <w:rsid w:val="00F7577D"/>
    <w:rsid w:val="00F758E2"/>
    <w:rsid w:val="00F75B15"/>
    <w:rsid w:val="00F75B94"/>
    <w:rsid w:val="00F75BD7"/>
    <w:rsid w:val="00F75CBA"/>
    <w:rsid w:val="00F76829"/>
    <w:rsid w:val="00F76CA1"/>
    <w:rsid w:val="00F76E7F"/>
    <w:rsid w:val="00F772FB"/>
    <w:rsid w:val="00F77C81"/>
    <w:rsid w:val="00F80969"/>
    <w:rsid w:val="00F81592"/>
    <w:rsid w:val="00F816AF"/>
    <w:rsid w:val="00F81B61"/>
    <w:rsid w:val="00F826E5"/>
    <w:rsid w:val="00F82F93"/>
    <w:rsid w:val="00F840C0"/>
    <w:rsid w:val="00F8440A"/>
    <w:rsid w:val="00F854A6"/>
    <w:rsid w:val="00F8603A"/>
    <w:rsid w:val="00F86124"/>
    <w:rsid w:val="00F862DB"/>
    <w:rsid w:val="00F86462"/>
    <w:rsid w:val="00F868E3"/>
    <w:rsid w:val="00F8764E"/>
    <w:rsid w:val="00F87F7A"/>
    <w:rsid w:val="00F9034B"/>
    <w:rsid w:val="00F9047D"/>
    <w:rsid w:val="00F9076E"/>
    <w:rsid w:val="00F90E63"/>
    <w:rsid w:val="00F91054"/>
    <w:rsid w:val="00F9110C"/>
    <w:rsid w:val="00F915BF"/>
    <w:rsid w:val="00F91759"/>
    <w:rsid w:val="00F91C24"/>
    <w:rsid w:val="00F91F51"/>
    <w:rsid w:val="00F91FAD"/>
    <w:rsid w:val="00F92961"/>
    <w:rsid w:val="00F92D02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5DB"/>
    <w:rsid w:val="00FA0BD2"/>
    <w:rsid w:val="00FA176B"/>
    <w:rsid w:val="00FA2AEE"/>
    <w:rsid w:val="00FA2CE9"/>
    <w:rsid w:val="00FA2FC5"/>
    <w:rsid w:val="00FA3267"/>
    <w:rsid w:val="00FA37C2"/>
    <w:rsid w:val="00FA458E"/>
    <w:rsid w:val="00FA4982"/>
    <w:rsid w:val="00FA4A13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8DB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6B2E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69E6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9E3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CD5"/>
    <w:rsid w:val="00FF6D20"/>
    <w:rsid w:val="00FF6E04"/>
    <w:rsid w:val="00FF6E22"/>
    <w:rsid w:val="00FF70F1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15375FBB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0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6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1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4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4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7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6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6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7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5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1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0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5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5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7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6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7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4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3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4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7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4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5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0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4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2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2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0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2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9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4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0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278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2026-06-04T16:23:00Z</cp:lastPrinted>
  <dcterms:created xsi:type="dcterms:W3CDTF">2026-06-15T17:52:00Z</dcterms:created>
  <dcterms:modified xsi:type="dcterms:W3CDTF">2026-06-15T17:52:00Z</dcterms:modified>
</cp:coreProperties>
</file>