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041D7F" w:rsidRDefault="00041D7F" w:rsidP="00041D7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ISCOR SOLUCIONES, S.A. DE C.V.</w:t>
      </w:r>
    </w:p>
    <w:p w:rsidR="00041D7F" w:rsidRDefault="00041D7F" w:rsidP="00041D7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41D7F" w:rsidRDefault="00041D7F" w:rsidP="00041D7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41D7F" w:rsidRDefault="00041D7F" w:rsidP="00041D7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41D7F" w:rsidP="00041D7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11339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Difusión de Tecnologías de Información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22B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D30" w:rsidRDefault="00133D30">
      <w:r>
        <w:separator/>
      </w:r>
    </w:p>
  </w:endnote>
  <w:endnote w:type="continuationSeparator" w:id="0">
    <w:p w:rsidR="00133D30" w:rsidRDefault="0013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D30" w:rsidRDefault="00133D30">
      <w:r>
        <w:separator/>
      </w:r>
    </w:p>
  </w:footnote>
  <w:footnote w:type="continuationSeparator" w:id="0">
    <w:p w:rsidR="00133D30" w:rsidRDefault="00133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1D7F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D30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6A7BD4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2026-09-09T17:42:00Z</dcterms:created>
  <dcterms:modified xsi:type="dcterms:W3CDTF">2026-09-09T17:42:00Z</dcterms:modified>
</cp:coreProperties>
</file>