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25718D" w:rsidRDefault="0025718D" w:rsidP="0025718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FORMAS GENERALES, S.A. DE C.V.</w:t>
      </w:r>
    </w:p>
    <w:p w:rsidR="0025718D" w:rsidRDefault="0025718D" w:rsidP="0025718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25718D" w:rsidRDefault="0025718D" w:rsidP="0025718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25718D" w:rsidRDefault="0025718D" w:rsidP="0025718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25718D" w:rsidP="0025718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11342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8"/>
        </w:rPr>
        <w:t>Materiales y Productos de Papel</w:t>
      </w:r>
      <w:r w:rsidR="006F2190">
        <w:rPr>
          <w:rFonts w:ascii="Times New Roman" w:hAnsi="Times New Roman"/>
          <w:b/>
          <w:sz w:val="28"/>
          <w:szCs w:val="28"/>
        </w:rPr>
        <w:t xml:space="preserve">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r w:rsidR="0025718D">
        <w:rPr>
          <w:rFonts w:ascii="Times New Roman" w:hAnsi="Times New Roman"/>
          <w:b/>
          <w:bCs/>
          <w:sz w:val="28"/>
          <w:szCs w:val="28"/>
        </w:rPr>
        <w:t>Octubre</w:t>
      </w:r>
      <w:bookmarkStart w:id="0" w:name="_GoBack"/>
      <w:bookmarkEnd w:id="0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1A7DDB" w:rsidRPr="001A7DDB">
        <w:rPr>
          <w:rFonts w:ascii="Times New Roman" w:hAnsi="Times New Roman"/>
          <w:b/>
          <w:szCs w:val="24"/>
        </w:rPr>
        <w:t xml:space="preserve">persona </w:t>
      </w:r>
      <w:r w:rsidR="0025718D">
        <w:rPr>
          <w:rFonts w:ascii="Times New Roman" w:hAnsi="Times New Roman"/>
          <w:b/>
          <w:szCs w:val="24"/>
        </w:rPr>
        <w:t>moral</w:t>
      </w:r>
      <w:r w:rsidR="0025718D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5718D">
        <w:rPr>
          <w:rFonts w:ascii="Times New Roman" w:hAnsi="Times New Roman"/>
          <w:sz w:val="24"/>
          <w:szCs w:val="24"/>
        </w:rPr>
        <w:t>19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0167" w:rsidRDefault="00340167">
      <w:r>
        <w:separator/>
      </w:r>
    </w:p>
  </w:endnote>
  <w:endnote w:type="continuationSeparator" w:id="0">
    <w:p w:rsidR="00340167" w:rsidRDefault="00340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0167" w:rsidRDefault="00340167">
      <w:r>
        <w:separator/>
      </w:r>
    </w:p>
  </w:footnote>
  <w:footnote w:type="continuationSeparator" w:id="0">
    <w:p w:rsidR="00340167" w:rsidRDefault="003401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35F0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8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6740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06A"/>
    <w:rsid w:val="00161760"/>
    <w:rsid w:val="0016198C"/>
    <w:rsid w:val="00161EB8"/>
    <w:rsid w:val="001622B5"/>
    <w:rsid w:val="0016289E"/>
    <w:rsid w:val="001629E4"/>
    <w:rsid w:val="0016300C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97F49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0"/>
    <w:rsid w:val="001A732F"/>
    <w:rsid w:val="001A73B7"/>
    <w:rsid w:val="001A7A08"/>
    <w:rsid w:val="001A7A94"/>
    <w:rsid w:val="001A7D23"/>
    <w:rsid w:val="001A7DDB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CE3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18D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0A74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6DC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167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694"/>
    <w:rsid w:val="003A386A"/>
    <w:rsid w:val="003A46D7"/>
    <w:rsid w:val="003A509B"/>
    <w:rsid w:val="003A525C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6F29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887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354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394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021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C11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190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73E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6D3F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5FA7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82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22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134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46E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3FC"/>
    <w:rsid w:val="008A046B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3BBA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3B8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5D1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0F0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030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3946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3D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69E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2E5"/>
    <w:rsid w:val="00C557E2"/>
    <w:rsid w:val="00C55FC9"/>
    <w:rsid w:val="00C5627A"/>
    <w:rsid w:val="00C56342"/>
    <w:rsid w:val="00C56BE2"/>
    <w:rsid w:val="00C56DF6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5C15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4DBC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004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9C5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481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0F8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46B3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64B2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34725507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1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6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3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1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32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3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7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5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278</Words>
  <Characters>1533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2025-11-19T18:02:00Z</cp:lastPrinted>
  <dcterms:created xsi:type="dcterms:W3CDTF">2025-11-19T18:33:00Z</dcterms:created>
  <dcterms:modified xsi:type="dcterms:W3CDTF">2025-11-19T18:33:00Z</dcterms:modified>
</cp:coreProperties>
</file>