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521D73" w:rsidRDefault="00521D73" w:rsidP="00521D7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REACTIVOS Y SEGURIDAD INDUSTRIAL, S.A. DE C.V.</w:t>
      </w:r>
    </w:p>
    <w:p w:rsidR="00521D73" w:rsidRDefault="00521D73" w:rsidP="00521D7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21D73" w:rsidRDefault="00521D73" w:rsidP="00521D7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21D73" w:rsidRDefault="00521D73" w:rsidP="00521D7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21D73" w:rsidP="00521D7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11346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Material Químico incluyendo Bioquímicos y Materiales de Gas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8F001B">
        <w:rPr>
          <w:rFonts w:ascii="Times New Roman" w:hAnsi="Times New Roman"/>
          <w:b/>
          <w:szCs w:val="24"/>
        </w:rPr>
        <w:t>moral</w:t>
      </w:r>
      <w:r w:rsidR="008F001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F001B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8F001B">
        <w:rPr>
          <w:rFonts w:ascii="Times New Roman" w:hAnsi="Times New Roman"/>
          <w:b/>
          <w:szCs w:val="24"/>
        </w:rPr>
        <w:t>moral</w:t>
      </w:r>
      <w:r w:rsidR="008F001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521D73">
        <w:rPr>
          <w:rFonts w:ascii="Times New Roman" w:hAnsi="Times New Roman"/>
          <w:sz w:val="24"/>
          <w:szCs w:val="24"/>
        </w:rPr>
        <w:t>03</w:t>
      </w:r>
      <w:bookmarkStart w:id="0" w:name="_GoBack"/>
      <w:bookmarkEnd w:id="0"/>
      <w:r w:rsidR="00ED22B2">
        <w:rPr>
          <w:rFonts w:ascii="Times New Roman" w:hAnsi="Times New Roman"/>
          <w:sz w:val="24"/>
          <w:szCs w:val="24"/>
        </w:rPr>
        <w:t xml:space="preserve"> de septiembre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E79" w:rsidRDefault="006C4E79">
      <w:r>
        <w:separator/>
      </w:r>
    </w:p>
  </w:endnote>
  <w:endnote w:type="continuationSeparator" w:id="0">
    <w:p w:rsidR="006C4E79" w:rsidRDefault="006C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E79" w:rsidRDefault="006C4E79">
      <w:r>
        <w:separator/>
      </w:r>
    </w:p>
  </w:footnote>
  <w:footnote w:type="continuationSeparator" w:id="0">
    <w:p w:rsidR="006C4E79" w:rsidRDefault="006C4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258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8E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688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7FA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6B8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17F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D27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6E39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BCD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38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0F8C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0EE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8C1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07E12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67BD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257D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5BC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500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457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2604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8B7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3FE5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7CD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1D73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308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5E6A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CF4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5F6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1FA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4E7A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6C5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19"/>
    <w:rsid w:val="006475B6"/>
    <w:rsid w:val="006475FD"/>
    <w:rsid w:val="0064784E"/>
    <w:rsid w:val="00647962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3F4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1FE6"/>
    <w:rsid w:val="006C2864"/>
    <w:rsid w:val="006C3694"/>
    <w:rsid w:val="006C36D8"/>
    <w:rsid w:val="006C4B48"/>
    <w:rsid w:val="006C4E79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6F0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6999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6F81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A7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1B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52A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4F4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EEF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D76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87F"/>
    <w:rsid w:val="008B6DE5"/>
    <w:rsid w:val="008B76BA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C7AAF"/>
    <w:rsid w:val="008D002D"/>
    <w:rsid w:val="008D035D"/>
    <w:rsid w:val="008D284C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01B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AD7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B6E"/>
    <w:rsid w:val="00910D6D"/>
    <w:rsid w:val="00910F20"/>
    <w:rsid w:val="009110E5"/>
    <w:rsid w:val="0091179D"/>
    <w:rsid w:val="00911B12"/>
    <w:rsid w:val="00911BB8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65E3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664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B8B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422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853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8F7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3AB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5C3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65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65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9F3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2D5"/>
    <w:rsid w:val="00B70642"/>
    <w:rsid w:val="00B70B7C"/>
    <w:rsid w:val="00B7120B"/>
    <w:rsid w:val="00B71544"/>
    <w:rsid w:val="00B71997"/>
    <w:rsid w:val="00B7199F"/>
    <w:rsid w:val="00B71B8A"/>
    <w:rsid w:val="00B71E01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214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80D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2B7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B1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CE5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559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3E6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693"/>
    <w:rsid w:val="00D148F9"/>
    <w:rsid w:val="00D14C40"/>
    <w:rsid w:val="00D153EF"/>
    <w:rsid w:val="00D15424"/>
    <w:rsid w:val="00D15C45"/>
    <w:rsid w:val="00D162CF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43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232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45D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3759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B7"/>
    <w:rsid w:val="00D807F6"/>
    <w:rsid w:val="00D81489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912"/>
    <w:rsid w:val="00D91D8A"/>
    <w:rsid w:val="00D9206A"/>
    <w:rsid w:val="00D92406"/>
    <w:rsid w:val="00D92524"/>
    <w:rsid w:val="00D9288A"/>
    <w:rsid w:val="00D937C9"/>
    <w:rsid w:val="00D94597"/>
    <w:rsid w:val="00D94EFE"/>
    <w:rsid w:val="00D94F59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AC8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A4C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619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1B6E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753"/>
    <w:rsid w:val="00EC6AC5"/>
    <w:rsid w:val="00EC6FE1"/>
    <w:rsid w:val="00EC730D"/>
    <w:rsid w:val="00EC7D74"/>
    <w:rsid w:val="00ED09C7"/>
    <w:rsid w:val="00ED0B3C"/>
    <w:rsid w:val="00ED0ED8"/>
    <w:rsid w:val="00ED1D6B"/>
    <w:rsid w:val="00ED22B2"/>
    <w:rsid w:val="00ED2425"/>
    <w:rsid w:val="00ED2471"/>
    <w:rsid w:val="00ED27E3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B29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47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39B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61A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4E4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328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0DDF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B18186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2026-09-02T18:32:00Z</cp:lastPrinted>
  <dcterms:created xsi:type="dcterms:W3CDTF">2026-09-03T19:41:00Z</dcterms:created>
  <dcterms:modified xsi:type="dcterms:W3CDTF">2026-09-03T19:41:00Z</dcterms:modified>
</cp:coreProperties>
</file>