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65966" w:rsidRDefault="00965966" w:rsidP="0096596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OFFSET SANTIAGO, S.A. DE C.V.</w:t>
      </w:r>
    </w:p>
    <w:p w:rsidR="00965966" w:rsidRDefault="00965966" w:rsidP="0096596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965966" w:rsidRDefault="00965966" w:rsidP="0096596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65966" w:rsidRDefault="00965966" w:rsidP="0096596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65966" w:rsidP="0096596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11370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Publicaciones Impresas Publicaciones Electrónicas y Accesorios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65966">
        <w:rPr>
          <w:rFonts w:ascii="Times New Roman" w:hAnsi="Times New Roman"/>
          <w:sz w:val="24"/>
          <w:szCs w:val="24"/>
        </w:rPr>
        <w:t>21</w:t>
      </w:r>
      <w:bookmarkStart w:id="0" w:name="_GoBack"/>
      <w:bookmarkEnd w:id="0"/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755" w:rsidRDefault="007C1755">
      <w:r>
        <w:separator/>
      </w:r>
    </w:p>
  </w:endnote>
  <w:endnote w:type="continuationSeparator" w:id="0">
    <w:p w:rsidR="007C1755" w:rsidRDefault="007C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755" w:rsidRDefault="007C1755">
      <w:r>
        <w:separator/>
      </w:r>
    </w:p>
  </w:footnote>
  <w:footnote w:type="continuationSeparator" w:id="0">
    <w:p w:rsidR="007C1755" w:rsidRDefault="007C1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54EAE8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2025-10-21T18:16:00Z</dcterms:created>
  <dcterms:modified xsi:type="dcterms:W3CDTF">2025-10-21T18:16:00Z</dcterms:modified>
</cp:coreProperties>
</file>