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B03D7" w:rsidRDefault="002B03D7" w:rsidP="002B03D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FERRETERIA FERREPALMAS, S.A. DE C.V.  </w:t>
      </w:r>
    </w:p>
    <w:p w:rsidR="002B03D7" w:rsidRDefault="002B03D7" w:rsidP="002B03D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2B03D7" w:rsidRDefault="002B03D7" w:rsidP="002B03D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B03D7" w:rsidRDefault="002B03D7" w:rsidP="002B03D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B03D7" w:rsidP="002B03D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11375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Componentes y Suministros de Manufactura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1506A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bookmarkStart w:id="0" w:name="_GoBack"/>
      <w:bookmarkEnd w:id="0"/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E06" w:rsidRDefault="00183E06">
      <w:r>
        <w:separator/>
      </w:r>
    </w:p>
  </w:endnote>
  <w:endnote w:type="continuationSeparator" w:id="0">
    <w:p w:rsidR="00183E06" w:rsidRDefault="0018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E06" w:rsidRDefault="00183E06">
      <w:r>
        <w:separator/>
      </w:r>
    </w:p>
  </w:footnote>
  <w:footnote w:type="continuationSeparator" w:id="0">
    <w:p w:rsidR="00183E06" w:rsidRDefault="00183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292858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2025-12-15T15:41:00Z</dcterms:created>
  <dcterms:modified xsi:type="dcterms:W3CDTF">2025-12-15T15:41:00Z</dcterms:modified>
</cp:coreProperties>
</file>