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84AFC" w:rsidRDefault="00484AFC" w:rsidP="00484AF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JUCEP, S.A. DE C.V.  </w:t>
      </w:r>
    </w:p>
    <w:p w:rsidR="00484AFC" w:rsidRDefault="00484AFC" w:rsidP="00484AF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484AFC" w:rsidRDefault="00484AFC" w:rsidP="00484AF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84AFC" w:rsidRDefault="00484AFC" w:rsidP="00484AF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84AFC" w:rsidP="00484AF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11379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Medicamentos y Productos Farmacéuticos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A1129">
        <w:rPr>
          <w:rFonts w:ascii="Times New Roman" w:hAnsi="Times New Roman"/>
          <w:b/>
          <w:szCs w:val="24"/>
        </w:rPr>
        <w:t>moral</w:t>
      </w:r>
      <w:r w:rsidR="00EA112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C74C3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A1129">
        <w:rPr>
          <w:rFonts w:ascii="Times New Roman" w:hAnsi="Times New Roman"/>
          <w:b/>
          <w:szCs w:val="24"/>
        </w:rPr>
        <w:t>moral</w:t>
      </w:r>
      <w:r w:rsidR="00EA112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677D8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B0C" w:rsidRDefault="007A6B0C">
      <w:r>
        <w:separator/>
      </w:r>
    </w:p>
  </w:endnote>
  <w:endnote w:type="continuationSeparator" w:id="0">
    <w:p w:rsidR="007A6B0C" w:rsidRDefault="007A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B0C" w:rsidRDefault="007A6B0C">
      <w:r>
        <w:separator/>
      </w:r>
    </w:p>
  </w:footnote>
  <w:footnote w:type="continuationSeparator" w:id="0">
    <w:p w:rsidR="007A6B0C" w:rsidRDefault="007A6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247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AFC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B0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193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677D8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4C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1C9A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129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0D2A11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2025-11-14T16:14:00Z</dcterms:created>
  <dcterms:modified xsi:type="dcterms:W3CDTF">2025-11-14T16:14:00Z</dcterms:modified>
</cp:coreProperties>
</file>