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677D8" w:rsidRDefault="00A677D8" w:rsidP="00A677D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GONZALEZ LOPEZ PEDRO ANSELMO</w:t>
      </w:r>
    </w:p>
    <w:p w:rsidR="00A677D8" w:rsidRDefault="00A677D8" w:rsidP="00A677D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677D8" w:rsidRDefault="00A677D8" w:rsidP="00A677D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677D8" w:rsidRDefault="00A677D8" w:rsidP="00A677D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677D8" w:rsidP="00A677D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11458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677D8">
        <w:rPr>
          <w:rFonts w:ascii="Times New Roman" w:hAnsi="Times New Roman"/>
          <w:b/>
          <w:szCs w:val="24"/>
        </w:rPr>
        <w:t>física</w:t>
      </w:r>
      <w:r w:rsidR="00A677D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A46C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677D8">
        <w:rPr>
          <w:rFonts w:ascii="Times New Roman" w:hAnsi="Times New Roman"/>
          <w:b/>
          <w:szCs w:val="24"/>
        </w:rPr>
        <w:t>física</w:t>
      </w:r>
      <w:r w:rsidR="00A677D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bookmarkStart w:id="0" w:name="_GoBack"/>
      <w:bookmarkEnd w:id="0"/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193" w:rsidRDefault="009F2193">
      <w:r>
        <w:separator/>
      </w:r>
    </w:p>
  </w:endnote>
  <w:endnote w:type="continuationSeparator" w:id="0">
    <w:p w:rsidR="009F2193" w:rsidRDefault="009F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193" w:rsidRDefault="009F2193">
      <w:r>
        <w:separator/>
      </w:r>
    </w:p>
  </w:footnote>
  <w:footnote w:type="continuationSeparator" w:id="0">
    <w:p w:rsidR="009F2193" w:rsidRDefault="009F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70E9CB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2025-11-14T15:46:00Z</dcterms:created>
  <dcterms:modified xsi:type="dcterms:W3CDTF">2025-11-14T15:46:00Z</dcterms:modified>
</cp:coreProperties>
</file>