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B71544" w:rsidRDefault="00F57C5A" w:rsidP="00B71544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INDUSTRIAL DE DISEÑOS Y EQUIPOS, S.A. DE C.V</w:t>
      </w:r>
      <w:r w:rsidR="00B71544">
        <w:rPr>
          <w:rFonts w:ascii="Times New Roman" w:hAnsi="Times New Roman"/>
          <w:b/>
          <w:sz w:val="28"/>
          <w:szCs w:val="28"/>
          <w:lang w:val="es-MX"/>
        </w:rPr>
        <w:t xml:space="preserve">.  </w:t>
      </w:r>
    </w:p>
    <w:p w:rsidR="00B71544" w:rsidRDefault="00B71544" w:rsidP="00B71544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B71544" w:rsidRDefault="00B71544" w:rsidP="00B71544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B71544" w:rsidRDefault="00B71544" w:rsidP="00B71544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B71544" w:rsidP="00B71544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F57C5A">
        <w:rPr>
          <w:rFonts w:ascii="Times New Roman" w:hAnsi="Times New Roman"/>
          <w:b/>
          <w:sz w:val="32"/>
          <w:szCs w:val="32"/>
        </w:rPr>
        <w:t>11469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 xml:space="preserve">con el giro: </w:t>
      </w:r>
      <w:r w:rsidR="00F57C5A" w:rsidRPr="00F57C5A">
        <w:rPr>
          <w:rFonts w:ascii="Times New Roman" w:hAnsi="Times New Roman"/>
          <w:b/>
          <w:sz w:val="28"/>
          <w:szCs w:val="28"/>
        </w:rPr>
        <w:t>Muebles Mobiliario y Decoración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B03D7">
        <w:rPr>
          <w:rFonts w:ascii="Times New Roman" w:hAnsi="Times New Roman"/>
          <w:b/>
          <w:szCs w:val="24"/>
        </w:rPr>
        <w:t>moral</w:t>
      </w:r>
      <w:r w:rsidR="002B03D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F57C5A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B03D7">
        <w:rPr>
          <w:rFonts w:ascii="Times New Roman" w:hAnsi="Times New Roman"/>
          <w:b/>
          <w:szCs w:val="24"/>
        </w:rPr>
        <w:t>moral</w:t>
      </w:r>
      <w:r w:rsidR="002B03D7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591415" w:rsidRPr="003C67B3" w:rsidRDefault="00591415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B03D7">
        <w:rPr>
          <w:rFonts w:ascii="Times New Roman" w:hAnsi="Times New Roman"/>
          <w:sz w:val="24"/>
          <w:szCs w:val="24"/>
        </w:rPr>
        <w:t>15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3724" w:rsidRDefault="009C3724">
      <w:r>
        <w:separator/>
      </w:r>
    </w:p>
  </w:endnote>
  <w:endnote w:type="continuationSeparator" w:id="0">
    <w:p w:rsidR="009C3724" w:rsidRDefault="009C3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3724" w:rsidRDefault="009C3724">
      <w:r>
        <w:separator/>
      </w:r>
    </w:p>
  </w:footnote>
  <w:footnote w:type="continuationSeparator" w:id="0">
    <w:p w:rsidR="009C3724" w:rsidRDefault="009C37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77E"/>
    <w:rsid w:val="000557D6"/>
    <w:rsid w:val="00055B2A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E06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39E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9E6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1DBD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2B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B6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1290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A8A"/>
    <w:rsid w:val="008D2B71"/>
    <w:rsid w:val="008D2C58"/>
    <w:rsid w:val="008D2D5D"/>
    <w:rsid w:val="008D3301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4EA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24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544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C1F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1C5C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15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267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4B1E73D3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2025-12-16T15:51:00Z</dcterms:created>
  <dcterms:modified xsi:type="dcterms:W3CDTF">2025-12-16T15:51:00Z</dcterms:modified>
</cp:coreProperties>
</file>