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66A7F" w:rsidRDefault="00566A7F" w:rsidP="00566A7F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GRUPO PROEC CONSTRUCCIONES Y DESARROLLOS, S.A. DE C.V.</w:t>
      </w:r>
    </w:p>
    <w:p w:rsidR="00566A7F" w:rsidRDefault="00566A7F" w:rsidP="00566A7F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66A7F" w:rsidRDefault="00566A7F" w:rsidP="00566A7F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66A7F" w:rsidRDefault="00566A7F" w:rsidP="00566A7F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66A7F" w:rsidP="00566A7F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11476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Edificación Construcción de Instalaciones y Mantenimiento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426AB6">
        <w:rPr>
          <w:rFonts w:ascii="Times New Roman" w:hAnsi="Times New Roman"/>
          <w:b/>
          <w:szCs w:val="24"/>
        </w:rPr>
        <w:t>moral</w:t>
      </w:r>
      <w:r w:rsidR="00426AB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426AB6">
        <w:rPr>
          <w:rFonts w:ascii="Times New Roman" w:hAnsi="Times New Roman"/>
          <w:b/>
          <w:bCs/>
          <w:sz w:val="28"/>
          <w:szCs w:val="28"/>
        </w:rPr>
        <w:t>Octubre</w:t>
      </w:r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426AB6">
        <w:rPr>
          <w:rFonts w:ascii="Times New Roman" w:hAnsi="Times New Roman"/>
          <w:b/>
          <w:szCs w:val="24"/>
        </w:rPr>
        <w:t>moral</w:t>
      </w:r>
      <w:r w:rsidR="00426AB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  <w:bookmarkStart w:id="0" w:name="_GoBack"/>
      <w:bookmarkEnd w:id="0"/>
    </w:p>
    <w:p w:rsidR="00227E3B" w:rsidRPr="003C67B3" w:rsidRDefault="00227E3B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41D" w:rsidRDefault="00A3341D">
      <w:r>
        <w:separator/>
      </w:r>
    </w:p>
  </w:endnote>
  <w:endnote w:type="continuationSeparator" w:id="0">
    <w:p w:rsidR="00A3341D" w:rsidRDefault="00A33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41D" w:rsidRDefault="00A3341D">
      <w:r>
        <w:separator/>
      </w:r>
    </w:p>
  </w:footnote>
  <w:footnote w:type="continuationSeparator" w:id="0">
    <w:p w:rsidR="00A3341D" w:rsidRDefault="00A334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3B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485B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A7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41D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C368BF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2025-12-04T19:02:00Z</dcterms:created>
  <dcterms:modified xsi:type="dcterms:W3CDTF">2025-12-04T19:02:00Z</dcterms:modified>
</cp:coreProperties>
</file>