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A146F5" w:rsidRDefault="00A146F5" w:rsidP="00A146F5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PROAIN, S. DE R.L. DE C.V.     </w:t>
      </w:r>
    </w:p>
    <w:p w:rsidR="00A146F5" w:rsidRDefault="00A146F5" w:rsidP="00A146F5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A146F5" w:rsidRDefault="00A146F5" w:rsidP="00A146F5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A146F5" w:rsidRDefault="00A146F5" w:rsidP="00A146F5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A146F5" w:rsidP="00A146F5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11947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>Servicios de Contratación Agrícola Pesquera Forestal y de Fauna</w:t>
      </w:r>
      <w:r w:rsidR="00724AE7">
        <w:rPr>
          <w:rFonts w:ascii="Times New Roman" w:hAnsi="Times New Roman"/>
          <w:b/>
          <w:sz w:val="28"/>
          <w:szCs w:val="24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A146F5">
        <w:rPr>
          <w:rFonts w:ascii="Times New Roman" w:hAnsi="Times New Roman"/>
          <w:b/>
          <w:szCs w:val="24"/>
        </w:rPr>
        <w:t>moral</w:t>
      </w:r>
      <w:r w:rsidR="00A146F5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724AE7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A146F5">
        <w:rPr>
          <w:rFonts w:ascii="Times New Roman" w:hAnsi="Times New Roman"/>
          <w:b/>
          <w:szCs w:val="24"/>
        </w:rPr>
        <w:t>moral</w:t>
      </w:r>
      <w:r w:rsidR="00A146F5"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030FF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CB5E6D" w:rsidRDefault="00CB5E6D" w:rsidP="00303058">
      <w:pPr>
        <w:rPr>
          <w:rFonts w:ascii="Times New Roman" w:hAnsi="Times New Roman"/>
          <w:szCs w:val="24"/>
        </w:rPr>
      </w:pPr>
    </w:p>
    <w:p w:rsidR="00D171A9" w:rsidRPr="003C67B3" w:rsidRDefault="00D171A9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E20850">
        <w:rPr>
          <w:rFonts w:ascii="Times New Roman" w:hAnsi="Times New Roman"/>
          <w:sz w:val="24"/>
          <w:szCs w:val="24"/>
        </w:rPr>
        <w:t>14</w:t>
      </w:r>
      <w:r w:rsidR="000616C5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644A" w:rsidRDefault="006E644A">
      <w:r>
        <w:separator/>
      </w:r>
    </w:p>
  </w:endnote>
  <w:endnote w:type="continuationSeparator" w:id="0">
    <w:p w:rsidR="006E644A" w:rsidRDefault="006E6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644A" w:rsidRDefault="006E644A">
      <w:r>
        <w:separator/>
      </w:r>
    </w:p>
  </w:footnote>
  <w:footnote w:type="continuationSeparator" w:id="0">
    <w:p w:rsidR="006E644A" w:rsidRDefault="006E64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EA2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644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3301C7E1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2025-09-29T22:26:00Z</cp:lastPrinted>
  <dcterms:created xsi:type="dcterms:W3CDTF">2025-10-14T22:47:00Z</dcterms:created>
  <dcterms:modified xsi:type="dcterms:W3CDTF">2025-10-14T22:47:00Z</dcterms:modified>
</cp:coreProperties>
</file>