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158BC" w:rsidRDefault="001158BC" w:rsidP="001158B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PINAL GUERRERO RAMON NORBERTO.</w:t>
      </w:r>
    </w:p>
    <w:p w:rsidR="001158BC" w:rsidRDefault="001158BC" w:rsidP="001158B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158BC" w:rsidRDefault="001158BC" w:rsidP="001158B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158BC" w:rsidRDefault="001158BC" w:rsidP="001158B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158BC" w:rsidP="001158B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11997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1158BC">
        <w:rPr>
          <w:rFonts w:ascii="Times New Roman" w:hAnsi="Times New Roman"/>
          <w:b/>
          <w:szCs w:val="24"/>
        </w:rPr>
        <w:t>física</w:t>
      </w:r>
      <w:r w:rsidR="001158B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1158BC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1158BC">
        <w:rPr>
          <w:rFonts w:ascii="Times New Roman" w:hAnsi="Times New Roman"/>
          <w:b/>
          <w:szCs w:val="24"/>
        </w:rPr>
        <w:t>física</w:t>
      </w:r>
      <w:r w:rsidR="001158B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67B" w:rsidRDefault="009C267B">
      <w:r>
        <w:separator/>
      </w:r>
    </w:p>
  </w:endnote>
  <w:endnote w:type="continuationSeparator" w:id="0">
    <w:p w:rsidR="009C267B" w:rsidRDefault="009C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67B" w:rsidRDefault="009C267B">
      <w:r>
        <w:separator/>
      </w:r>
    </w:p>
  </w:footnote>
  <w:footnote w:type="continuationSeparator" w:id="0">
    <w:p w:rsidR="009C267B" w:rsidRDefault="009C2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F04113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2025-12-04T19:15:00Z</dcterms:created>
  <dcterms:modified xsi:type="dcterms:W3CDTF">2025-12-04T19:15:00Z</dcterms:modified>
</cp:coreProperties>
</file>